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120" w:rsidRDefault="000A0120" w:rsidP="00087F5F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РУЗАЕВСКОГО</w:t>
      </w:r>
    </w:p>
    <w:p w:rsidR="000A0120" w:rsidRPr="00FF3EA2" w:rsidRDefault="000A0120" w:rsidP="00087F5F">
      <w:pPr>
        <w:jc w:val="center"/>
        <w:rPr>
          <w:sz w:val="28"/>
          <w:szCs w:val="28"/>
        </w:rPr>
      </w:pPr>
      <w:r w:rsidRPr="00FF3EA2">
        <w:rPr>
          <w:sz w:val="28"/>
          <w:szCs w:val="28"/>
        </w:rPr>
        <w:t xml:space="preserve"> МУНИЦИПАЛЬНОГО РАЙОНА</w:t>
      </w:r>
    </w:p>
    <w:p w:rsidR="000A0120" w:rsidRPr="00FF3EA2" w:rsidRDefault="000A0120" w:rsidP="00087F5F">
      <w:pPr>
        <w:jc w:val="center"/>
        <w:rPr>
          <w:sz w:val="28"/>
          <w:szCs w:val="28"/>
        </w:rPr>
      </w:pPr>
      <w:r w:rsidRPr="00FF3EA2">
        <w:rPr>
          <w:sz w:val="28"/>
          <w:szCs w:val="28"/>
        </w:rPr>
        <w:t>РЕСПУБЛИКИ МОРДОВИЯ</w:t>
      </w:r>
    </w:p>
    <w:p w:rsidR="000A0120" w:rsidRPr="00FF3EA2" w:rsidRDefault="000A0120" w:rsidP="00087F5F">
      <w:pPr>
        <w:jc w:val="center"/>
        <w:rPr>
          <w:b/>
          <w:sz w:val="28"/>
          <w:szCs w:val="28"/>
        </w:rPr>
      </w:pPr>
    </w:p>
    <w:p w:rsidR="000A0120" w:rsidRPr="00FF3EA2" w:rsidRDefault="000A0120" w:rsidP="00087F5F">
      <w:pPr>
        <w:jc w:val="center"/>
        <w:rPr>
          <w:b/>
          <w:sz w:val="28"/>
          <w:szCs w:val="28"/>
        </w:rPr>
      </w:pPr>
    </w:p>
    <w:p w:rsidR="000A0120" w:rsidRPr="006C77A5" w:rsidRDefault="000A0120" w:rsidP="00087F5F">
      <w:pPr>
        <w:tabs>
          <w:tab w:val="left" w:pos="8104"/>
        </w:tabs>
        <w:jc w:val="center"/>
        <w:rPr>
          <w:b/>
          <w:sz w:val="32"/>
          <w:szCs w:val="32"/>
        </w:rPr>
      </w:pPr>
      <w:r w:rsidRPr="006C77A5">
        <w:rPr>
          <w:b/>
          <w:sz w:val="32"/>
          <w:szCs w:val="32"/>
        </w:rPr>
        <w:t>П</w:t>
      </w:r>
      <w:r>
        <w:rPr>
          <w:b/>
          <w:sz w:val="32"/>
          <w:szCs w:val="32"/>
        </w:rPr>
        <w:t xml:space="preserve"> </w:t>
      </w:r>
      <w:r w:rsidRPr="006C77A5">
        <w:rPr>
          <w:b/>
          <w:sz w:val="32"/>
          <w:szCs w:val="32"/>
        </w:rPr>
        <w:t>О</w:t>
      </w:r>
      <w:r>
        <w:rPr>
          <w:b/>
          <w:sz w:val="32"/>
          <w:szCs w:val="32"/>
        </w:rPr>
        <w:t xml:space="preserve"> </w:t>
      </w:r>
      <w:r w:rsidRPr="006C77A5">
        <w:rPr>
          <w:b/>
          <w:sz w:val="32"/>
          <w:szCs w:val="32"/>
        </w:rPr>
        <w:t>С</w:t>
      </w:r>
      <w:r>
        <w:rPr>
          <w:b/>
          <w:sz w:val="32"/>
          <w:szCs w:val="32"/>
        </w:rPr>
        <w:t xml:space="preserve"> </w:t>
      </w:r>
      <w:r w:rsidRPr="006C77A5">
        <w:rPr>
          <w:b/>
          <w:sz w:val="32"/>
          <w:szCs w:val="32"/>
        </w:rPr>
        <w:t>Т</w:t>
      </w:r>
      <w:r>
        <w:rPr>
          <w:b/>
          <w:sz w:val="32"/>
          <w:szCs w:val="32"/>
        </w:rPr>
        <w:t xml:space="preserve"> </w:t>
      </w:r>
      <w:r w:rsidRPr="006C77A5">
        <w:rPr>
          <w:b/>
          <w:sz w:val="32"/>
          <w:szCs w:val="32"/>
        </w:rPr>
        <w:t>А</w:t>
      </w:r>
      <w:r>
        <w:rPr>
          <w:b/>
          <w:sz w:val="32"/>
          <w:szCs w:val="32"/>
        </w:rPr>
        <w:t xml:space="preserve"> </w:t>
      </w:r>
      <w:r w:rsidRPr="006C77A5">
        <w:rPr>
          <w:b/>
          <w:sz w:val="32"/>
          <w:szCs w:val="32"/>
        </w:rPr>
        <w:t>Н</w:t>
      </w:r>
      <w:r>
        <w:rPr>
          <w:b/>
          <w:sz w:val="32"/>
          <w:szCs w:val="32"/>
        </w:rPr>
        <w:t xml:space="preserve"> </w:t>
      </w:r>
      <w:r w:rsidRPr="006C77A5">
        <w:rPr>
          <w:b/>
          <w:sz w:val="32"/>
          <w:szCs w:val="32"/>
        </w:rPr>
        <w:t>О</w:t>
      </w:r>
      <w:r>
        <w:rPr>
          <w:b/>
          <w:sz w:val="32"/>
          <w:szCs w:val="32"/>
        </w:rPr>
        <w:t xml:space="preserve"> </w:t>
      </w:r>
      <w:r w:rsidRPr="006C77A5">
        <w:rPr>
          <w:b/>
          <w:sz w:val="32"/>
          <w:szCs w:val="32"/>
        </w:rPr>
        <w:t>В</w:t>
      </w:r>
      <w:r>
        <w:rPr>
          <w:b/>
          <w:sz w:val="32"/>
          <w:szCs w:val="32"/>
        </w:rPr>
        <w:t xml:space="preserve"> </w:t>
      </w:r>
      <w:r w:rsidRPr="006C77A5">
        <w:rPr>
          <w:b/>
          <w:sz w:val="32"/>
          <w:szCs w:val="32"/>
        </w:rPr>
        <w:t>Л</w:t>
      </w:r>
      <w:r>
        <w:rPr>
          <w:b/>
          <w:sz w:val="32"/>
          <w:szCs w:val="32"/>
        </w:rPr>
        <w:t xml:space="preserve"> </w:t>
      </w:r>
      <w:r w:rsidRPr="006C77A5">
        <w:rPr>
          <w:b/>
          <w:sz w:val="32"/>
          <w:szCs w:val="32"/>
        </w:rPr>
        <w:t>Е</w:t>
      </w:r>
      <w:r>
        <w:rPr>
          <w:b/>
          <w:sz w:val="32"/>
          <w:szCs w:val="32"/>
        </w:rPr>
        <w:t xml:space="preserve"> </w:t>
      </w:r>
      <w:r w:rsidRPr="006C77A5">
        <w:rPr>
          <w:b/>
          <w:sz w:val="32"/>
          <w:szCs w:val="32"/>
        </w:rPr>
        <w:t>Н</w:t>
      </w:r>
      <w:r>
        <w:rPr>
          <w:b/>
          <w:sz w:val="32"/>
          <w:szCs w:val="32"/>
        </w:rPr>
        <w:t xml:space="preserve"> </w:t>
      </w:r>
      <w:r w:rsidRPr="006C77A5">
        <w:rPr>
          <w:b/>
          <w:sz w:val="32"/>
          <w:szCs w:val="32"/>
        </w:rPr>
        <w:t>И</w:t>
      </w:r>
      <w:r>
        <w:rPr>
          <w:b/>
          <w:sz w:val="32"/>
          <w:szCs w:val="32"/>
        </w:rPr>
        <w:t xml:space="preserve"> </w:t>
      </w:r>
      <w:r w:rsidRPr="006C77A5">
        <w:rPr>
          <w:b/>
          <w:sz w:val="32"/>
          <w:szCs w:val="32"/>
        </w:rPr>
        <w:t>Е</w:t>
      </w:r>
    </w:p>
    <w:p w:rsidR="000A0120" w:rsidRPr="00FE5C0D" w:rsidRDefault="000A0120" w:rsidP="00A53C7E">
      <w:pPr>
        <w:tabs>
          <w:tab w:val="left" w:pos="8329"/>
          <w:tab w:val="right" w:pos="9921"/>
        </w:tabs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0A0120" w:rsidRDefault="000A0120" w:rsidP="00807B0D">
      <w:pPr>
        <w:tabs>
          <w:tab w:val="left" w:pos="7797"/>
        </w:tabs>
        <w:rPr>
          <w:sz w:val="28"/>
          <w:szCs w:val="28"/>
        </w:rPr>
      </w:pPr>
      <w:r>
        <w:rPr>
          <w:sz w:val="28"/>
          <w:szCs w:val="28"/>
        </w:rPr>
        <w:t>11.08.2026</w:t>
      </w:r>
      <w:r>
        <w:rPr>
          <w:sz w:val="28"/>
          <w:szCs w:val="28"/>
        </w:rPr>
        <w:tab/>
        <w:t xml:space="preserve">        № 478</w:t>
      </w:r>
    </w:p>
    <w:p w:rsidR="000A0120" w:rsidRPr="00FF3EA2" w:rsidRDefault="000A0120" w:rsidP="00087F5F">
      <w:pPr>
        <w:jc w:val="center"/>
        <w:rPr>
          <w:sz w:val="28"/>
          <w:szCs w:val="28"/>
        </w:rPr>
      </w:pPr>
      <w:r>
        <w:rPr>
          <w:sz w:val="28"/>
          <w:szCs w:val="28"/>
        </w:rPr>
        <w:t>г. Рузаевка</w:t>
      </w:r>
    </w:p>
    <w:p w:rsidR="000A0120" w:rsidRDefault="000A0120" w:rsidP="00087F5F">
      <w:pPr>
        <w:tabs>
          <w:tab w:val="left" w:pos="6583"/>
        </w:tabs>
        <w:jc w:val="center"/>
        <w:rPr>
          <w:b/>
          <w:sz w:val="28"/>
          <w:szCs w:val="28"/>
        </w:rPr>
      </w:pPr>
      <w:r w:rsidRPr="00464634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б </w:t>
      </w:r>
      <w:r w:rsidRPr="00D30099">
        <w:rPr>
          <w:b/>
          <w:sz w:val="28"/>
          <w:szCs w:val="28"/>
        </w:rPr>
        <w:t>утверждении прогнозных показателей</w:t>
      </w:r>
      <w:r>
        <w:rPr>
          <w:b/>
          <w:sz w:val="28"/>
          <w:szCs w:val="28"/>
        </w:rPr>
        <w:t xml:space="preserve"> оценки эффективности деятельности органов местного самоуправления поселений Рузаевского муниципального района Республики Мордовия на 2026 год</w:t>
      </w:r>
    </w:p>
    <w:p w:rsidR="000A0120" w:rsidRDefault="000A0120" w:rsidP="00087F5F">
      <w:pPr>
        <w:tabs>
          <w:tab w:val="left" w:pos="6583"/>
        </w:tabs>
        <w:jc w:val="center"/>
        <w:rPr>
          <w:b/>
          <w:sz w:val="28"/>
          <w:szCs w:val="28"/>
        </w:rPr>
      </w:pPr>
    </w:p>
    <w:p w:rsidR="000A0120" w:rsidRDefault="000A0120" w:rsidP="000D2977">
      <w:pPr>
        <w:tabs>
          <w:tab w:val="left" w:pos="851"/>
          <w:tab w:val="left" w:pos="6583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решения Совета депутатов Рузаевского муниципального района Республики Мордовия от 07 июля 2023 года № 27/177 «О Комиссии по оценке эффективности деятельности органов местного самоуправления поселений</w:t>
      </w:r>
      <w:r w:rsidRPr="009A3FE1">
        <w:rPr>
          <w:sz w:val="28"/>
          <w:szCs w:val="28"/>
        </w:rPr>
        <w:t xml:space="preserve"> </w:t>
      </w:r>
      <w:r>
        <w:rPr>
          <w:sz w:val="28"/>
          <w:szCs w:val="28"/>
        </w:rPr>
        <w:t>Рузаевского муниципального района Республики Мордовия», Администрация Рузаевского муниципального района Республики Мордовия п о с т а н а в л я е т:</w:t>
      </w:r>
    </w:p>
    <w:p w:rsidR="000A0120" w:rsidRDefault="000A0120" w:rsidP="000D2977">
      <w:pPr>
        <w:tabs>
          <w:tab w:val="left" w:pos="851"/>
          <w:tab w:val="left" w:pos="6583"/>
        </w:tabs>
        <w:ind w:firstLine="720"/>
        <w:jc w:val="both"/>
        <w:rPr>
          <w:color w:val="000000"/>
          <w:sz w:val="28"/>
          <w:szCs w:val="28"/>
        </w:rPr>
      </w:pPr>
      <w:r w:rsidRPr="00EE6C2C">
        <w:rPr>
          <w:sz w:val="28"/>
          <w:szCs w:val="28"/>
        </w:rPr>
        <w:t xml:space="preserve"> 1. Утвердить</w:t>
      </w:r>
      <w:r>
        <w:rPr>
          <w:sz w:val="28"/>
          <w:szCs w:val="28"/>
        </w:rPr>
        <w:t xml:space="preserve"> прогнозные показатели</w:t>
      </w:r>
      <w:r w:rsidRPr="007926FE">
        <w:rPr>
          <w:sz w:val="28"/>
          <w:szCs w:val="28"/>
        </w:rPr>
        <w:t xml:space="preserve"> оценки эффективности</w:t>
      </w:r>
      <w:r>
        <w:rPr>
          <w:sz w:val="28"/>
          <w:szCs w:val="28"/>
        </w:rPr>
        <w:t xml:space="preserve"> деятельности органов местного самоуправления поселений</w:t>
      </w:r>
      <w:r w:rsidRPr="009A3F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Рузаевского муниципального района Республики Мордовия на 2026 год, </w:t>
      </w:r>
      <w:r w:rsidRPr="00A931F7">
        <w:rPr>
          <w:sz w:val="28"/>
          <w:szCs w:val="28"/>
        </w:rPr>
        <w:t xml:space="preserve">согласно приложениям </w:t>
      </w:r>
      <w:r w:rsidRPr="001C0B77">
        <w:rPr>
          <w:color w:val="FFFFFF"/>
          <w:sz w:val="28"/>
          <w:szCs w:val="28"/>
        </w:rPr>
        <w:t xml:space="preserve"> </w:t>
      </w:r>
      <w:r w:rsidRPr="001C0B77">
        <w:rPr>
          <w:color w:val="000000"/>
          <w:sz w:val="28"/>
          <w:szCs w:val="28"/>
        </w:rPr>
        <w:t>1-1</w:t>
      </w:r>
      <w:r>
        <w:rPr>
          <w:color w:val="000000"/>
          <w:sz w:val="28"/>
          <w:szCs w:val="28"/>
        </w:rPr>
        <w:t>5 к настоящему постановлению.</w:t>
      </w:r>
    </w:p>
    <w:p w:rsidR="000A0120" w:rsidRDefault="000A0120" w:rsidP="00237F3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Ответственным за формирование показателей ежеквартально</w:t>
      </w:r>
      <w:r w:rsidRPr="00CC4D4C">
        <w:rPr>
          <w:sz w:val="28"/>
          <w:szCs w:val="28"/>
        </w:rPr>
        <w:t xml:space="preserve">, не позднее </w:t>
      </w:r>
      <w:r>
        <w:rPr>
          <w:sz w:val="28"/>
          <w:szCs w:val="28"/>
        </w:rPr>
        <w:t>20 числа</w:t>
      </w:r>
      <w:r w:rsidRPr="00CC4D4C">
        <w:rPr>
          <w:sz w:val="28"/>
          <w:szCs w:val="28"/>
        </w:rPr>
        <w:t>, следующего за отчетным</w:t>
      </w:r>
      <w:r>
        <w:rPr>
          <w:sz w:val="28"/>
          <w:szCs w:val="28"/>
        </w:rPr>
        <w:t xml:space="preserve"> кварталом, представля</w:t>
      </w:r>
      <w:r w:rsidRPr="00CC4D4C">
        <w:rPr>
          <w:sz w:val="28"/>
          <w:szCs w:val="28"/>
        </w:rPr>
        <w:t>т</w:t>
      </w:r>
      <w:r>
        <w:rPr>
          <w:sz w:val="28"/>
          <w:szCs w:val="28"/>
        </w:rPr>
        <w:t>ь</w:t>
      </w:r>
      <w:r w:rsidRPr="00CC4D4C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управление экономического анализа, прогнозирования и торговли Администрации Рузаевского муниципального района  Республики Мордовия фактические данные показателей согласно приложению 3 к решению Совета депутатов Рузаевского муниципального района Республики Мордовия от 07 </w:t>
      </w:r>
      <w:r w:rsidRPr="00A23735">
        <w:rPr>
          <w:sz w:val="28"/>
          <w:szCs w:val="28"/>
        </w:rPr>
        <w:t>июля 2023г. №27/177 «О Комиссии по оценке эффективности деятельности органов местного самоуправления</w:t>
      </w:r>
      <w:r>
        <w:rPr>
          <w:sz w:val="28"/>
          <w:szCs w:val="28"/>
        </w:rPr>
        <w:t xml:space="preserve"> поселений</w:t>
      </w:r>
      <w:r w:rsidRPr="009A3FE1">
        <w:rPr>
          <w:sz w:val="28"/>
          <w:szCs w:val="28"/>
        </w:rPr>
        <w:t xml:space="preserve"> </w:t>
      </w:r>
      <w:r>
        <w:rPr>
          <w:sz w:val="28"/>
          <w:szCs w:val="28"/>
        </w:rPr>
        <w:t>Рузаевского муниципального района Республики Мордовия».</w:t>
      </w:r>
    </w:p>
    <w:p w:rsidR="000A0120" w:rsidRPr="004D22DD" w:rsidRDefault="000A0120" w:rsidP="00237F39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3.</w:t>
      </w:r>
      <w:r w:rsidRPr="006B761A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Настоящее постановление вступает в силу после дня обнародования путем</w:t>
      </w:r>
      <w:r w:rsidRPr="003D07B3">
        <w:rPr>
          <w:sz w:val="28"/>
          <w:szCs w:val="28"/>
        </w:rPr>
        <w:t xml:space="preserve"> размещени</w:t>
      </w:r>
      <w:r>
        <w:rPr>
          <w:sz w:val="28"/>
          <w:szCs w:val="28"/>
        </w:rPr>
        <w:t>я</w:t>
      </w:r>
      <w:r w:rsidRPr="003D07B3">
        <w:rPr>
          <w:sz w:val="28"/>
          <w:szCs w:val="28"/>
        </w:rPr>
        <w:t xml:space="preserve"> на официальном сайте органов местного самоуправления Рузаевского муниципального района в информационно-телекоммуникационной сети "Интернет"</w:t>
      </w:r>
      <w:r>
        <w:rPr>
          <w:sz w:val="28"/>
          <w:szCs w:val="28"/>
        </w:rPr>
        <w:t>.</w:t>
      </w:r>
    </w:p>
    <w:p w:rsidR="000A0120" w:rsidRDefault="000A0120" w:rsidP="00087F5F">
      <w:pPr>
        <w:tabs>
          <w:tab w:val="left" w:pos="6583"/>
        </w:tabs>
        <w:rPr>
          <w:sz w:val="28"/>
          <w:szCs w:val="28"/>
        </w:rPr>
      </w:pPr>
    </w:p>
    <w:p w:rsidR="000A0120" w:rsidRDefault="000A0120" w:rsidP="00087F5F">
      <w:pPr>
        <w:tabs>
          <w:tab w:val="left" w:pos="6583"/>
        </w:tabs>
        <w:rPr>
          <w:sz w:val="28"/>
          <w:szCs w:val="28"/>
        </w:rPr>
      </w:pPr>
    </w:p>
    <w:p w:rsidR="000A0120" w:rsidRDefault="000A0120" w:rsidP="00087F5F">
      <w:pPr>
        <w:tabs>
          <w:tab w:val="left" w:pos="6583"/>
        </w:tabs>
        <w:rPr>
          <w:sz w:val="28"/>
          <w:szCs w:val="28"/>
        </w:rPr>
      </w:pPr>
    </w:p>
    <w:p w:rsidR="000A0120" w:rsidRDefault="000A0120" w:rsidP="00087F5F">
      <w:pPr>
        <w:tabs>
          <w:tab w:val="left" w:pos="6583"/>
        </w:tabs>
        <w:rPr>
          <w:sz w:val="28"/>
          <w:szCs w:val="28"/>
        </w:rPr>
      </w:pPr>
      <w:r w:rsidRPr="00DF63FC">
        <w:rPr>
          <w:sz w:val="28"/>
          <w:szCs w:val="28"/>
        </w:rPr>
        <w:t>Глав</w:t>
      </w:r>
      <w:r>
        <w:rPr>
          <w:sz w:val="28"/>
          <w:szCs w:val="28"/>
        </w:rPr>
        <w:t>а</w:t>
      </w:r>
      <w:r w:rsidRPr="00DF63FC">
        <w:rPr>
          <w:sz w:val="28"/>
          <w:szCs w:val="28"/>
        </w:rPr>
        <w:t xml:space="preserve"> </w:t>
      </w:r>
      <w:r>
        <w:rPr>
          <w:sz w:val="28"/>
          <w:szCs w:val="28"/>
        </w:rPr>
        <w:t>Рузаевского</w:t>
      </w:r>
    </w:p>
    <w:p w:rsidR="000A0120" w:rsidRDefault="000A0120" w:rsidP="00087F5F">
      <w:pPr>
        <w:tabs>
          <w:tab w:val="left" w:pos="6583"/>
        </w:tabs>
        <w:rPr>
          <w:sz w:val="28"/>
          <w:szCs w:val="28"/>
        </w:rPr>
      </w:pPr>
      <w:r>
        <w:rPr>
          <w:sz w:val="28"/>
          <w:szCs w:val="28"/>
        </w:rPr>
        <w:t>муниципального района</w:t>
      </w:r>
    </w:p>
    <w:p w:rsidR="000A0120" w:rsidRDefault="000A0120" w:rsidP="00087F5F">
      <w:pPr>
        <w:tabs>
          <w:tab w:val="left" w:pos="6583"/>
        </w:tabs>
        <w:rPr>
          <w:sz w:val="28"/>
          <w:szCs w:val="28"/>
        </w:rPr>
        <w:sectPr w:rsidR="000A0120" w:rsidSect="00EE6C2C">
          <w:pgSz w:w="11906" w:h="16838"/>
          <w:pgMar w:top="1021" w:right="851" w:bottom="851" w:left="1134" w:header="709" w:footer="709" w:gutter="0"/>
          <w:cols w:space="708"/>
          <w:docGrid w:linePitch="360"/>
        </w:sectPr>
      </w:pPr>
      <w:r>
        <w:rPr>
          <w:sz w:val="28"/>
          <w:szCs w:val="28"/>
        </w:rPr>
        <w:t>Республики Мордовия</w:t>
      </w:r>
      <w:r>
        <w:rPr>
          <w:sz w:val="28"/>
          <w:szCs w:val="28"/>
        </w:rPr>
        <w:tab/>
        <w:t xml:space="preserve">                          А.Б. Юткин</w:t>
      </w:r>
    </w:p>
    <w:p w:rsidR="000A0120" w:rsidRDefault="000A0120" w:rsidP="00CB65AF">
      <w:pPr>
        <w:tabs>
          <w:tab w:val="left" w:pos="11085"/>
        </w:tabs>
        <w:jc w:val="right"/>
        <w:rPr>
          <w:sz w:val="16"/>
          <w:szCs w:val="16"/>
        </w:rPr>
      </w:pPr>
    </w:p>
    <w:p w:rsidR="000A0120" w:rsidRDefault="000A0120" w:rsidP="00CB65AF">
      <w:pPr>
        <w:tabs>
          <w:tab w:val="left" w:pos="11085"/>
        </w:tabs>
        <w:jc w:val="right"/>
        <w:rPr>
          <w:sz w:val="16"/>
          <w:szCs w:val="16"/>
        </w:rPr>
      </w:pPr>
    </w:p>
    <w:p w:rsidR="000A0120" w:rsidRDefault="000A0120" w:rsidP="00CB65AF">
      <w:pPr>
        <w:tabs>
          <w:tab w:val="left" w:pos="11085"/>
        </w:tabs>
        <w:jc w:val="right"/>
        <w:rPr>
          <w:sz w:val="16"/>
          <w:szCs w:val="16"/>
        </w:rPr>
      </w:pPr>
    </w:p>
    <w:p w:rsidR="000A0120" w:rsidRPr="0084350B" w:rsidRDefault="000A0120" w:rsidP="00CB65AF">
      <w:pPr>
        <w:tabs>
          <w:tab w:val="left" w:pos="11085"/>
        </w:tabs>
        <w:jc w:val="right"/>
        <w:rPr>
          <w:sz w:val="16"/>
          <w:szCs w:val="16"/>
        </w:rPr>
      </w:pPr>
      <w:r w:rsidRPr="0084350B">
        <w:rPr>
          <w:sz w:val="16"/>
          <w:szCs w:val="16"/>
        </w:rPr>
        <w:t>Приложение 1</w:t>
      </w:r>
    </w:p>
    <w:p w:rsidR="000A0120" w:rsidRPr="0084350B" w:rsidRDefault="000A0120" w:rsidP="00CB65AF">
      <w:pPr>
        <w:tabs>
          <w:tab w:val="left" w:pos="11085"/>
        </w:tabs>
        <w:jc w:val="right"/>
        <w:rPr>
          <w:sz w:val="16"/>
          <w:szCs w:val="16"/>
        </w:rPr>
      </w:pPr>
      <w:r>
        <w:rPr>
          <w:sz w:val="16"/>
          <w:szCs w:val="16"/>
        </w:rPr>
        <w:t>к постановлению А</w:t>
      </w:r>
      <w:r w:rsidRPr="0084350B">
        <w:rPr>
          <w:sz w:val="16"/>
          <w:szCs w:val="16"/>
        </w:rPr>
        <w:t>дминистрации Рузаевского муниципального района</w:t>
      </w:r>
    </w:p>
    <w:p w:rsidR="000A0120" w:rsidRDefault="000A0120" w:rsidP="0073543C">
      <w:pPr>
        <w:tabs>
          <w:tab w:val="left" w:pos="11085"/>
        </w:tabs>
        <w:jc w:val="right"/>
        <w:rPr>
          <w:sz w:val="16"/>
          <w:szCs w:val="16"/>
        </w:rPr>
      </w:pPr>
      <w:r>
        <w:rPr>
          <w:sz w:val="16"/>
          <w:szCs w:val="16"/>
        </w:rPr>
        <w:t>Республики Мордовия</w:t>
      </w:r>
    </w:p>
    <w:p w:rsidR="000A0120" w:rsidRPr="0084350B" w:rsidRDefault="000A0120" w:rsidP="0073543C">
      <w:pPr>
        <w:tabs>
          <w:tab w:val="left" w:pos="11085"/>
        </w:tabs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от 11.08.2026 № 478   </w:t>
      </w:r>
    </w:p>
    <w:p w:rsidR="000A0120" w:rsidRDefault="000A0120" w:rsidP="000271AC">
      <w:pPr>
        <w:tabs>
          <w:tab w:val="left" w:pos="11085"/>
        </w:tabs>
        <w:jc w:val="center"/>
        <w:rPr>
          <w:sz w:val="16"/>
          <w:szCs w:val="16"/>
        </w:rPr>
      </w:pPr>
      <w:r w:rsidRPr="0084350B">
        <w:rPr>
          <w:sz w:val="16"/>
          <w:szCs w:val="16"/>
        </w:rPr>
        <w:t xml:space="preserve">                 </w:t>
      </w:r>
    </w:p>
    <w:tbl>
      <w:tblPr>
        <w:tblW w:w="14040" w:type="dxa"/>
        <w:tblInd w:w="93" w:type="dxa"/>
        <w:tblLook w:val="00A0"/>
      </w:tblPr>
      <w:tblGrid>
        <w:gridCol w:w="3300"/>
        <w:gridCol w:w="20"/>
        <w:gridCol w:w="1180"/>
        <w:gridCol w:w="40"/>
        <w:gridCol w:w="40"/>
        <w:gridCol w:w="12"/>
        <w:gridCol w:w="20"/>
        <w:gridCol w:w="1288"/>
        <w:gridCol w:w="60"/>
        <w:gridCol w:w="40"/>
        <w:gridCol w:w="44"/>
        <w:gridCol w:w="20"/>
        <w:gridCol w:w="1196"/>
        <w:gridCol w:w="60"/>
        <w:gridCol w:w="57"/>
        <w:gridCol w:w="20"/>
        <w:gridCol w:w="83"/>
        <w:gridCol w:w="1040"/>
        <w:gridCol w:w="53"/>
        <w:gridCol w:w="87"/>
        <w:gridCol w:w="11"/>
        <w:gridCol w:w="1269"/>
        <w:gridCol w:w="99"/>
        <w:gridCol w:w="41"/>
        <w:gridCol w:w="20"/>
        <w:gridCol w:w="38"/>
        <w:gridCol w:w="1102"/>
        <w:gridCol w:w="14"/>
        <w:gridCol w:w="106"/>
        <w:gridCol w:w="20"/>
        <w:gridCol w:w="13"/>
        <w:gridCol w:w="1293"/>
        <w:gridCol w:w="34"/>
        <w:gridCol w:w="20"/>
        <w:gridCol w:w="40"/>
        <w:gridCol w:w="25"/>
        <w:gridCol w:w="1155"/>
        <w:gridCol w:w="20"/>
        <w:gridCol w:w="19"/>
        <w:gridCol w:w="20"/>
        <w:gridCol w:w="21"/>
      </w:tblGrid>
      <w:tr w:rsidR="000A0120" w:rsidRPr="00850C56" w:rsidTr="00853730">
        <w:trPr>
          <w:gridAfter w:val="2"/>
          <w:wAfter w:w="41" w:type="dxa"/>
          <w:trHeight w:val="375"/>
        </w:trPr>
        <w:tc>
          <w:tcPr>
            <w:tcW w:w="13999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850C56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bookmarkStart w:id="0" w:name="RANGE!A1:I27"/>
            <w:bookmarkEnd w:id="0"/>
            <w:r w:rsidRPr="00850C56">
              <w:rPr>
                <w:color w:val="000000"/>
              </w:rPr>
              <w:t>Поквартальная разбивка прогноза показателя</w:t>
            </w:r>
          </w:p>
        </w:tc>
      </w:tr>
      <w:tr w:rsidR="000A0120" w:rsidRPr="00850C56" w:rsidTr="00853730">
        <w:trPr>
          <w:gridAfter w:val="2"/>
          <w:wAfter w:w="41" w:type="dxa"/>
          <w:trHeight w:val="375"/>
        </w:trPr>
        <w:tc>
          <w:tcPr>
            <w:tcW w:w="13999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A0120" w:rsidRPr="00850C56" w:rsidRDefault="000A0120" w:rsidP="008D7EFE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850C56">
              <w:rPr>
                <w:b/>
                <w:bCs/>
                <w:color w:val="000000"/>
              </w:rPr>
              <w:t xml:space="preserve">Выполнение прогноза поступления налоговых и неналоговых доходов бюджета поселения </w:t>
            </w:r>
          </w:p>
        </w:tc>
      </w:tr>
      <w:tr w:rsidR="000A0120" w:rsidRPr="00850C56" w:rsidTr="00853730">
        <w:trPr>
          <w:gridAfter w:val="2"/>
          <w:wAfter w:w="41" w:type="dxa"/>
          <w:trHeight w:val="240"/>
        </w:trPr>
        <w:tc>
          <w:tcPr>
            <w:tcW w:w="13999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850C56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850C56">
              <w:rPr>
                <w:color w:val="000000"/>
              </w:rPr>
              <w:t>(наименование показателя)</w:t>
            </w:r>
          </w:p>
        </w:tc>
      </w:tr>
      <w:tr w:rsidR="000A0120" w:rsidRPr="00850C56" w:rsidTr="00BD2CCC">
        <w:trPr>
          <w:gridAfter w:val="2"/>
          <w:wAfter w:w="41" w:type="dxa"/>
          <w:trHeight w:val="89"/>
        </w:trPr>
        <w:tc>
          <w:tcPr>
            <w:tcW w:w="13999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850C56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850C56">
              <w:rPr>
                <w:color w:val="000000"/>
              </w:rPr>
              <w:t xml:space="preserve">оценки эффективности деятельности органов местного самоуправления поселений </w:t>
            </w:r>
          </w:p>
        </w:tc>
      </w:tr>
      <w:tr w:rsidR="000A0120" w:rsidRPr="00850C56" w:rsidTr="00853730">
        <w:trPr>
          <w:gridAfter w:val="2"/>
          <w:wAfter w:w="41" w:type="dxa"/>
          <w:trHeight w:val="375"/>
        </w:trPr>
        <w:tc>
          <w:tcPr>
            <w:tcW w:w="13999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850C56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850C56">
              <w:rPr>
                <w:color w:val="000000"/>
              </w:rPr>
              <w:t>Рузаевского муниципального района Республики Мордовия</w:t>
            </w:r>
          </w:p>
        </w:tc>
      </w:tr>
      <w:tr w:rsidR="000A0120" w:rsidRPr="00850C56" w:rsidTr="00853730">
        <w:trPr>
          <w:gridAfter w:val="2"/>
          <w:wAfter w:w="41" w:type="dxa"/>
          <w:trHeight w:val="420"/>
        </w:trPr>
        <w:tc>
          <w:tcPr>
            <w:tcW w:w="3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850C56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850C56">
              <w:rPr>
                <w:color w:val="000000"/>
              </w:rPr>
              <w:t>Наименование сельских (городского) поселений</w:t>
            </w:r>
          </w:p>
        </w:tc>
        <w:tc>
          <w:tcPr>
            <w:tcW w:w="131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850C56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850C56">
              <w:rPr>
                <w:color w:val="000000"/>
              </w:rPr>
              <w:t>Единица измерения</w:t>
            </w:r>
          </w:p>
        </w:tc>
        <w:tc>
          <w:tcPr>
            <w:tcW w:w="143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850C56" w:rsidRDefault="000A0120" w:rsidP="00FB2A3C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850C56">
              <w:rPr>
                <w:color w:val="000000"/>
              </w:rPr>
              <w:t xml:space="preserve">Прогноз                      на </w:t>
            </w:r>
            <w:r>
              <w:rPr>
                <w:color w:val="000000"/>
              </w:rPr>
              <w:t>2026</w:t>
            </w:r>
            <w:r w:rsidRPr="00850C56">
              <w:rPr>
                <w:color w:val="000000"/>
              </w:rPr>
              <w:t xml:space="preserve"> год</w:t>
            </w:r>
          </w:p>
        </w:tc>
        <w:tc>
          <w:tcPr>
            <w:tcW w:w="7955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850C56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850C56">
              <w:rPr>
                <w:color w:val="000000"/>
              </w:rPr>
              <w:t>в том числе:</w:t>
            </w:r>
          </w:p>
        </w:tc>
      </w:tr>
      <w:tr w:rsidR="000A0120" w:rsidRPr="00850C56" w:rsidTr="00853730">
        <w:trPr>
          <w:gridAfter w:val="2"/>
          <w:wAfter w:w="41" w:type="dxa"/>
          <w:trHeight w:val="405"/>
        </w:trPr>
        <w:tc>
          <w:tcPr>
            <w:tcW w:w="3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850C56" w:rsidRDefault="000A0120" w:rsidP="008D7EFE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31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850C56" w:rsidRDefault="000A0120" w:rsidP="008D7EFE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43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850C56" w:rsidRDefault="000A0120" w:rsidP="008D7EFE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850C56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850C56">
              <w:rPr>
                <w:color w:val="000000"/>
              </w:rPr>
              <w:t>I квартал</w:t>
            </w:r>
          </w:p>
        </w:tc>
        <w:tc>
          <w:tcPr>
            <w:tcW w:w="129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850C56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850C56">
              <w:rPr>
                <w:color w:val="000000"/>
              </w:rPr>
              <w:t>II квартал</w:t>
            </w:r>
          </w:p>
        </w:tc>
        <w:tc>
          <w:tcPr>
            <w:tcW w:w="14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850C56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850C56">
              <w:rPr>
                <w:color w:val="000000"/>
              </w:rPr>
              <w:t>I-е полуг.</w:t>
            </w:r>
          </w:p>
        </w:tc>
        <w:tc>
          <w:tcPr>
            <w:tcW w:w="12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850C56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850C56">
              <w:rPr>
                <w:color w:val="000000"/>
              </w:rPr>
              <w:t>III квартал</w:t>
            </w:r>
          </w:p>
        </w:tc>
        <w:tc>
          <w:tcPr>
            <w:tcW w:w="14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850C56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850C56">
              <w:rPr>
                <w:color w:val="000000"/>
              </w:rPr>
              <w:t>9 месяцев</w:t>
            </w:r>
          </w:p>
        </w:tc>
        <w:tc>
          <w:tcPr>
            <w:tcW w:w="11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850C56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850C56">
              <w:rPr>
                <w:color w:val="000000"/>
              </w:rPr>
              <w:t>IV квартал</w:t>
            </w:r>
          </w:p>
        </w:tc>
      </w:tr>
      <w:tr w:rsidR="000A0120" w:rsidRPr="00850C56" w:rsidTr="00853730">
        <w:trPr>
          <w:gridAfter w:val="2"/>
          <w:wAfter w:w="41" w:type="dxa"/>
          <w:trHeight w:val="31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 w:rsidP="004D1A81">
            <w:pPr>
              <w:widowControl/>
              <w:autoSpaceDE/>
              <w:autoSpaceDN/>
              <w:adjustRightInd/>
              <w:ind w:left="194"/>
              <w:rPr>
                <w:color w:val="000000"/>
              </w:rPr>
            </w:pPr>
            <w:r w:rsidRPr="00975311">
              <w:rPr>
                <w:color w:val="000000"/>
              </w:rPr>
              <w:t>Архангельско-Голицынское</w:t>
            </w:r>
          </w:p>
        </w:tc>
        <w:tc>
          <w:tcPr>
            <w:tcW w:w="13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75311">
              <w:rPr>
                <w:color w:val="000000"/>
              </w:rPr>
              <w:t>тыс.руб.</w:t>
            </w:r>
          </w:p>
        </w:tc>
        <w:tc>
          <w:tcPr>
            <w:tcW w:w="14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/>
                <w:color w:val="000000"/>
              </w:rPr>
            </w:pPr>
            <w:r w:rsidRPr="00975311">
              <w:rPr>
                <w:b/>
                <w:color w:val="000000"/>
              </w:rPr>
              <w:t>2620,9</w:t>
            </w:r>
          </w:p>
        </w:tc>
        <w:tc>
          <w:tcPr>
            <w:tcW w:w="1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Cs/>
                <w:color w:val="000000"/>
              </w:rPr>
            </w:pPr>
            <w:r w:rsidRPr="00975311">
              <w:rPr>
                <w:bCs/>
                <w:color w:val="000000"/>
              </w:rPr>
              <w:t>173,6</w:t>
            </w:r>
          </w:p>
        </w:tc>
        <w:tc>
          <w:tcPr>
            <w:tcW w:w="129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Cs/>
                <w:color w:val="000000"/>
              </w:rPr>
            </w:pPr>
            <w:r w:rsidRPr="00975311">
              <w:rPr>
                <w:bCs/>
                <w:color w:val="000000"/>
              </w:rPr>
              <w:t>308,6</w:t>
            </w:r>
          </w:p>
        </w:tc>
        <w:tc>
          <w:tcPr>
            <w:tcW w:w="14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Cs/>
                <w:color w:val="000000"/>
              </w:rPr>
            </w:pPr>
            <w:r w:rsidRPr="00975311">
              <w:rPr>
                <w:bCs/>
                <w:color w:val="000000"/>
              </w:rPr>
              <w:t>482,2</w:t>
            </w:r>
          </w:p>
        </w:tc>
        <w:tc>
          <w:tcPr>
            <w:tcW w:w="12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Cs/>
                <w:color w:val="000000"/>
              </w:rPr>
            </w:pPr>
            <w:r w:rsidRPr="00975311">
              <w:rPr>
                <w:bCs/>
                <w:color w:val="000000"/>
              </w:rPr>
              <w:t>1505,3</w:t>
            </w:r>
          </w:p>
        </w:tc>
        <w:tc>
          <w:tcPr>
            <w:tcW w:w="14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Cs/>
                <w:color w:val="000000"/>
              </w:rPr>
            </w:pPr>
            <w:r w:rsidRPr="00975311">
              <w:rPr>
                <w:bCs/>
                <w:color w:val="000000"/>
              </w:rPr>
              <w:t>1987,5</w:t>
            </w:r>
          </w:p>
        </w:tc>
        <w:tc>
          <w:tcPr>
            <w:tcW w:w="11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Cs/>
                <w:color w:val="000000"/>
              </w:rPr>
            </w:pPr>
            <w:r w:rsidRPr="00975311">
              <w:rPr>
                <w:bCs/>
                <w:color w:val="000000"/>
              </w:rPr>
              <w:t>633,4</w:t>
            </w:r>
          </w:p>
        </w:tc>
      </w:tr>
      <w:tr w:rsidR="000A0120" w:rsidRPr="00850C56" w:rsidTr="00853730">
        <w:trPr>
          <w:gridAfter w:val="2"/>
          <w:wAfter w:w="41" w:type="dxa"/>
          <w:trHeight w:val="375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 w:rsidP="00850C56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975311">
              <w:rPr>
                <w:color w:val="000000"/>
              </w:rPr>
              <w:t>Болдовское</w:t>
            </w:r>
          </w:p>
        </w:tc>
        <w:tc>
          <w:tcPr>
            <w:tcW w:w="13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75311">
              <w:rPr>
                <w:color w:val="000000"/>
              </w:rPr>
              <w:t>тыс.руб.</w:t>
            </w:r>
          </w:p>
        </w:tc>
        <w:tc>
          <w:tcPr>
            <w:tcW w:w="14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/>
                <w:color w:val="000000"/>
              </w:rPr>
            </w:pPr>
            <w:r w:rsidRPr="00975311">
              <w:rPr>
                <w:b/>
                <w:color w:val="000000"/>
              </w:rPr>
              <w:t>2173,2</w:t>
            </w:r>
          </w:p>
        </w:tc>
        <w:tc>
          <w:tcPr>
            <w:tcW w:w="1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Cs/>
                <w:color w:val="000000"/>
              </w:rPr>
            </w:pPr>
            <w:r w:rsidRPr="00975311">
              <w:rPr>
                <w:bCs/>
                <w:color w:val="000000"/>
              </w:rPr>
              <w:t>358,6</w:t>
            </w:r>
          </w:p>
        </w:tc>
        <w:tc>
          <w:tcPr>
            <w:tcW w:w="129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Cs/>
                <w:color w:val="000000"/>
              </w:rPr>
            </w:pPr>
            <w:r w:rsidRPr="00975311">
              <w:rPr>
                <w:bCs/>
                <w:color w:val="000000"/>
              </w:rPr>
              <w:t>606,9</w:t>
            </w:r>
          </w:p>
        </w:tc>
        <w:tc>
          <w:tcPr>
            <w:tcW w:w="14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Cs/>
                <w:color w:val="000000"/>
              </w:rPr>
            </w:pPr>
            <w:r w:rsidRPr="00975311">
              <w:rPr>
                <w:bCs/>
                <w:color w:val="000000"/>
              </w:rPr>
              <w:t>965,5</w:t>
            </w:r>
          </w:p>
        </w:tc>
        <w:tc>
          <w:tcPr>
            <w:tcW w:w="12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Cs/>
                <w:color w:val="000000"/>
              </w:rPr>
            </w:pPr>
            <w:r w:rsidRPr="00975311">
              <w:rPr>
                <w:bCs/>
                <w:color w:val="000000"/>
              </w:rPr>
              <w:t>514,1</w:t>
            </w:r>
          </w:p>
        </w:tc>
        <w:tc>
          <w:tcPr>
            <w:tcW w:w="14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Cs/>
                <w:color w:val="000000"/>
              </w:rPr>
            </w:pPr>
            <w:r w:rsidRPr="00975311">
              <w:rPr>
                <w:bCs/>
                <w:color w:val="000000"/>
              </w:rPr>
              <w:t>1479,6</w:t>
            </w:r>
          </w:p>
        </w:tc>
        <w:tc>
          <w:tcPr>
            <w:tcW w:w="11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Cs/>
                <w:color w:val="000000"/>
              </w:rPr>
            </w:pPr>
            <w:r w:rsidRPr="00975311">
              <w:rPr>
                <w:bCs/>
                <w:color w:val="000000"/>
              </w:rPr>
              <w:t>693,6</w:t>
            </w:r>
          </w:p>
        </w:tc>
      </w:tr>
      <w:tr w:rsidR="000A0120" w:rsidRPr="00850C56" w:rsidTr="00853730">
        <w:trPr>
          <w:gridAfter w:val="2"/>
          <w:wAfter w:w="41" w:type="dxa"/>
          <w:trHeight w:val="32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 w:rsidP="00850C56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975311">
              <w:rPr>
                <w:color w:val="000000"/>
              </w:rPr>
              <w:t>Красносельцовское</w:t>
            </w:r>
          </w:p>
        </w:tc>
        <w:tc>
          <w:tcPr>
            <w:tcW w:w="13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75311">
              <w:rPr>
                <w:color w:val="000000"/>
              </w:rPr>
              <w:t>тыс.руб.</w:t>
            </w:r>
          </w:p>
        </w:tc>
        <w:tc>
          <w:tcPr>
            <w:tcW w:w="14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/>
                <w:color w:val="000000"/>
              </w:rPr>
            </w:pPr>
            <w:r w:rsidRPr="00975311">
              <w:rPr>
                <w:b/>
                <w:color w:val="000000"/>
              </w:rPr>
              <w:t>1086,1</w:t>
            </w:r>
          </w:p>
        </w:tc>
        <w:tc>
          <w:tcPr>
            <w:tcW w:w="1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Cs/>
                <w:color w:val="000000"/>
              </w:rPr>
            </w:pPr>
            <w:r w:rsidRPr="00975311">
              <w:rPr>
                <w:bCs/>
                <w:color w:val="000000"/>
              </w:rPr>
              <w:t>163,9</w:t>
            </w:r>
          </w:p>
        </w:tc>
        <w:tc>
          <w:tcPr>
            <w:tcW w:w="129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Cs/>
                <w:color w:val="000000"/>
              </w:rPr>
            </w:pPr>
            <w:r w:rsidRPr="00975311">
              <w:rPr>
                <w:bCs/>
                <w:color w:val="000000"/>
              </w:rPr>
              <w:t>183,1</w:t>
            </w:r>
          </w:p>
        </w:tc>
        <w:tc>
          <w:tcPr>
            <w:tcW w:w="14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Cs/>
                <w:color w:val="000000"/>
              </w:rPr>
            </w:pPr>
            <w:r w:rsidRPr="00975311">
              <w:rPr>
                <w:bCs/>
                <w:color w:val="000000"/>
              </w:rPr>
              <w:t>347</w:t>
            </w:r>
          </w:p>
        </w:tc>
        <w:tc>
          <w:tcPr>
            <w:tcW w:w="12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Cs/>
                <w:color w:val="000000"/>
              </w:rPr>
            </w:pPr>
            <w:r w:rsidRPr="00975311">
              <w:rPr>
                <w:bCs/>
                <w:color w:val="000000"/>
              </w:rPr>
              <w:t>254,9</w:t>
            </w:r>
          </w:p>
        </w:tc>
        <w:tc>
          <w:tcPr>
            <w:tcW w:w="14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Cs/>
                <w:color w:val="000000"/>
              </w:rPr>
            </w:pPr>
            <w:r w:rsidRPr="00975311">
              <w:rPr>
                <w:bCs/>
                <w:color w:val="000000"/>
              </w:rPr>
              <w:t>601,9</w:t>
            </w:r>
          </w:p>
        </w:tc>
        <w:tc>
          <w:tcPr>
            <w:tcW w:w="11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Cs/>
                <w:color w:val="000000"/>
              </w:rPr>
            </w:pPr>
            <w:r w:rsidRPr="00975311">
              <w:rPr>
                <w:bCs/>
                <w:color w:val="000000"/>
              </w:rPr>
              <w:t>484,2</w:t>
            </w:r>
          </w:p>
        </w:tc>
      </w:tr>
      <w:tr w:rsidR="000A0120" w:rsidRPr="00850C56" w:rsidTr="00853730">
        <w:trPr>
          <w:gridAfter w:val="2"/>
          <w:wAfter w:w="41" w:type="dxa"/>
          <w:trHeight w:val="254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 w:rsidP="00850C56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975311">
              <w:rPr>
                <w:color w:val="000000"/>
              </w:rPr>
              <w:t>Левженское</w:t>
            </w:r>
          </w:p>
        </w:tc>
        <w:tc>
          <w:tcPr>
            <w:tcW w:w="13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75311">
              <w:rPr>
                <w:color w:val="000000"/>
              </w:rPr>
              <w:t>тыс.руб.</w:t>
            </w:r>
          </w:p>
        </w:tc>
        <w:tc>
          <w:tcPr>
            <w:tcW w:w="14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/>
                <w:color w:val="000000"/>
              </w:rPr>
            </w:pPr>
            <w:r w:rsidRPr="00975311">
              <w:rPr>
                <w:b/>
                <w:color w:val="000000"/>
              </w:rPr>
              <w:t>2211,6</w:t>
            </w:r>
          </w:p>
        </w:tc>
        <w:tc>
          <w:tcPr>
            <w:tcW w:w="1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Cs/>
                <w:color w:val="000000"/>
              </w:rPr>
            </w:pPr>
            <w:r w:rsidRPr="00975311">
              <w:rPr>
                <w:bCs/>
                <w:color w:val="000000"/>
              </w:rPr>
              <w:t>408,2</w:t>
            </w:r>
          </w:p>
        </w:tc>
        <w:tc>
          <w:tcPr>
            <w:tcW w:w="129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Cs/>
                <w:color w:val="000000"/>
              </w:rPr>
            </w:pPr>
            <w:r w:rsidRPr="00975311">
              <w:rPr>
                <w:bCs/>
                <w:color w:val="000000"/>
              </w:rPr>
              <w:t>340,9</w:t>
            </w:r>
          </w:p>
        </w:tc>
        <w:tc>
          <w:tcPr>
            <w:tcW w:w="14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Cs/>
                <w:color w:val="000000"/>
              </w:rPr>
            </w:pPr>
            <w:r w:rsidRPr="00975311">
              <w:rPr>
                <w:bCs/>
                <w:color w:val="000000"/>
              </w:rPr>
              <w:t>749,1</w:t>
            </w:r>
          </w:p>
        </w:tc>
        <w:tc>
          <w:tcPr>
            <w:tcW w:w="12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Cs/>
                <w:color w:val="000000"/>
              </w:rPr>
            </w:pPr>
            <w:r w:rsidRPr="00975311">
              <w:rPr>
                <w:bCs/>
                <w:color w:val="000000"/>
              </w:rPr>
              <w:t>535,4</w:t>
            </w:r>
          </w:p>
        </w:tc>
        <w:tc>
          <w:tcPr>
            <w:tcW w:w="14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Cs/>
                <w:color w:val="000000"/>
              </w:rPr>
            </w:pPr>
            <w:r w:rsidRPr="00975311">
              <w:rPr>
                <w:bCs/>
                <w:color w:val="000000"/>
              </w:rPr>
              <w:t>1284,5</w:t>
            </w:r>
          </w:p>
        </w:tc>
        <w:tc>
          <w:tcPr>
            <w:tcW w:w="11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Cs/>
                <w:color w:val="000000"/>
              </w:rPr>
            </w:pPr>
            <w:r w:rsidRPr="00975311">
              <w:rPr>
                <w:bCs/>
                <w:color w:val="000000"/>
              </w:rPr>
              <w:t>927,1</w:t>
            </w:r>
          </w:p>
        </w:tc>
      </w:tr>
      <w:tr w:rsidR="000A0120" w:rsidRPr="00850C56" w:rsidTr="00853730">
        <w:trPr>
          <w:gridAfter w:val="2"/>
          <w:wAfter w:w="41" w:type="dxa"/>
          <w:trHeight w:val="286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 w:rsidP="00850C56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975311">
              <w:rPr>
                <w:color w:val="000000"/>
              </w:rPr>
              <w:t>Мордовско-Пишлинское</w:t>
            </w:r>
          </w:p>
        </w:tc>
        <w:tc>
          <w:tcPr>
            <w:tcW w:w="13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75311">
              <w:rPr>
                <w:color w:val="000000"/>
              </w:rPr>
              <w:t>тыс.руб.</w:t>
            </w:r>
          </w:p>
        </w:tc>
        <w:tc>
          <w:tcPr>
            <w:tcW w:w="14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/>
                <w:color w:val="000000"/>
              </w:rPr>
            </w:pPr>
            <w:r w:rsidRPr="00975311">
              <w:rPr>
                <w:b/>
                <w:color w:val="000000"/>
              </w:rPr>
              <w:t>701,4</w:t>
            </w:r>
          </w:p>
        </w:tc>
        <w:tc>
          <w:tcPr>
            <w:tcW w:w="1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Cs/>
                <w:color w:val="000000"/>
              </w:rPr>
            </w:pPr>
            <w:r w:rsidRPr="00975311">
              <w:rPr>
                <w:bCs/>
                <w:color w:val="000000"/>
              </w:rPr>
              <w:t>52</w:t>
            </w:r>
          </w:p>
        </w:tc>
        <w:tc>
          <w:tcPr>
            <w:tcW w:w="129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Cs/>
                <w:color w:val="000000"/>
              </w:rPr>
            </w:pPr>
            <w:r w:rsidRPr="00975311">
              <w:rPr>
                <w:bCs/>
                <w:color w:val="000000"/>
              </w:rPr>
              <w:t>69,6</w:t>
            </w:r>
          </w:p>
        </w:tc>
        <w:tc>
          <w:tcPr>
            <w:tcW w:w="14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Cs/>
                <w:color w:val="000000"/>
              </w:rPr>
            </w:pPr>
            <w:r w:rsidRPr="00975311">
              <w:rPr>
                <w:bCs/>
                <w:color w:val="000000"/>
              </w:rPr>
              <w:t>121,6</w:t>
            </w:r>
          </w:p>
        </w:tc>
        <w:tc>
          <w:tcPr>
            <w:tcW w:w="12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Cs/>
                <w:color w:val="000000"/>
              </w:rPr>
            </w:pPr>
            <w:r w:rsidRPr="00975311">
              <w:rPr>
                <w:bCs/>
                <w:color w:val="000000"/>
              </w:rPr>
              <w:t>139,8</w:t>
            </w:r>
          </w:p>
        </w:tc>
        <w:tc>
          <w:tcPr>
            <w:tcW w:w="14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Cs/>
                <w:color w:val="000000"/>
              </w:rPr>
            </w:pPr>
            <w:r w:rsidRPr="00975311">
              <w:rPr>
                <w:bCs/>
                <w:color w:val="000000"/>
              </w:rPr>
              <w:t>261,4</w:t>
            </w:r>
          </w:p>
        </w:tc>
        <w:tc>
          <w:tcPr>
            <w:tcW w:w="11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Cs/>
                <w:color w:val="000000"/>
              </w:rPr>
            </w:pPr>
            <w:r w:rsidRPr="00975311">
              <w:rPr>
                <w:bCs/>
                <w:color w:val="000000"/>
              </w:rPr>
              <w:t>440</w:t>
            </w:r>
          </w:p>
        </w:tc>
      </w:tr>
      <w:tr w:rsidR="000A0120" w:rsidRPr="00850C56" w:rsidTr="00853730">
        <w:trPr>
          <w:gridAfter w:val="2"/>
          <w:wAfter w:w="41" w:type="dxa"/>
          <w:trHeight w:val="375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 w:rsidP="00850C56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975311">
              <w:rPr>
                <w:color w:val="000000"/>
              </w:rPr>
              <w:t>Пайгармское</w:t>
            </w:r>
          </w:p>
        </w:tc>
        <w:tc>
          <w:tcPr>
            <w:tcW w:w="13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75311">
              <w:rPr>
                <w:color w:val="000000"/>
              </w:rPr>
              <w:t>тыс.руб.</w:t>
            </w:r>
          </w:p>
        </w:tc>
        <w:tc>
          <w:tcPr>
            <w:tcW w:w="14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/>
                <w:color w:val="000000"/>
              </w:rPr>
            </w:pPr>
            <w:r w:rsidRPr="00975311">
              <w:rPr>
                <w:b/>
                <w:color w:val="000000"/>
              </w:rPr>
              <w:t>477,7</w:t>
            </w:r>
          </w:p>
        </w:tc>
        <w:tc>
          <w:tcPr>
            <w:tcW w:w="1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Cs/>
                <w:color w:val="000000"/>
              </w:rPr>
            </w:pPr>
            <w:r w:rsidRPr="00975311">
              <w:rPr>
                <w:bCs/>
                <w:color w:val="000000"/>
              </w:rPr>
              <w:t>62,6</w:t>
            </w:r>
          </w:p>
        </w:tc>
        <w:tc>
          <w:tcPr>
            <w:tcW w:w="129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Cs/>
                <w:color w:val="000000"/>
              </w:rPr>
            </w:pPr>
            <w:r w:rsidRPr="00975311">
              <w:rPr>
                <w:bCs/>
                <w:color w:val="000000"/>
              </w:rPr>
              <w:t>62,3</w:t>
            </w:r>
          </w:p>
        </w:tc>
        <w:tc>
          <w:tcPr>
            <w:tcW w:w="14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Cs/>
                <w:color w:val="000000"/>
              </w:rPr>
            </w:pPr>
            <w:r w:rsidRPr="00975311">
              <w:rPr>
                <w:bCs/>
                <w:color w:val="000000"/>
              </w:rPr>
              <w:t>124,9</w:t>
            </w:r>
          </w:p>
        </w:tc>
        <w:tc>
          <w:tcPr>
            <w:tcW w:w="12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Cs/>
                <w:color w:val="000000"/>
              </w:rPr>
            </w:pPr>
            <w:r w:rsidRPr="00975311">
              <w:rPr>
                <w:bCs/>
                <w:color w:val="000000"/>
              </w:rPr>
              <w:t>134,2</w:t>
            </w:r>
          </w:p>
        </w:tc>
        <w:tc>
          <w:tcPr>
            <w:tcW w:w="14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Cs/>
                <w:color w:val="000000"/>
              </w:rPr>
            </w:pPr>
            <w:r w:rsidRPr="00975311">
              <w:rPr>
                <w:bCs/>
                <w:color w:val="000000"/>
              </w:rPr>
              <w:t>259,1</w:t>
            </w:r>
          </w:p>
        </w:tc>
        <w:tc>
          <w:tcPr>
            <w:tcW w:w="11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Cs/>
                <w:color w:val="000000"/>
              </w:rPr>
            </w:pPr>
            <w:r w:rsidRPr="00975311">
              <w:rPr>
                <w:bCs/>
                <w:color w:val="000000"/>
              </w:rPr>
              <w:t>218,6</w:t>
            </w:r>
          </w:p>
        </w:tc>
      </w:tr>
      <w:tr w:rsidR="000A0120" w:rsidRPr="00850C56" w:rsidTr="00853730">
        <w:trPr>
          <w:gridAfter w:val="2"/>
          <w:wAfter w:w="41" w:type="dxa"/>
          <w:trHeight w:val="375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 w:rsidP="00850C56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975311">
              <w:rPr>
                <w:color w:val="000000"/>
              </w:rPr>
              <w:t>Палаевско-Урледимское</w:t>
            </w:r>
          </w:p>
        </w:tc>
        <w:tc>
          <w:tcPr>
            <w:tcW w:w="13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75311">
              <w:rPr>
                <w:color w:val="000000"/>
              </w:rPr>
              <w:t>тыс.руб.</w:t>
            </w:r>
          </w:p>
        </w:tc>
        <w:tc>
          <w:tcPr>
            <w:tcW w:w="14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/>
                <w:color w:val="000000"/>
              </w:rPr>
            </w:pPr>
            <w:r w:rsidRPr="00975311">
              <w:rPr>
                <w:b/>
                <w:color w:val="000000"/>
              </w:rPr>
              <w:t>1001,8</w:t>
            </w:r>
          </w:p>
        </w:tc>
        <w:tc>
          <w:tcPr>
            <w:tcW w:w="1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Cs/>
                <w:color w:val="000000"/>
              </w:rPr>
            </w:pPr>
            <w:r w:rsidRPr="00975311">
              <w:rPr>
                <w:bCs/>
                <w:color w:val="000000"/>
              </w:rPr>
              <w:t>174,5</w:t>
            </w:r>
          </w:p>
        </w:tc>
        <w:tc>
          <w:tcPr>
            <w:tcW w:w="129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Cs/>
                <w:color w:val="000000"/>
              </w:rPr>
            </w:pPr>
            <w:r w:rsidRPr="00975311">
              <w:rPr>
                <w:bCs/>
                <w:color w:val="000000"/>
              </w:rPr>
              <w:t>140</w:t>
            </w:r>
          </w:p>
        </w:tc>
        <w:tc>
          <w:tcPr>
            <w:tcW w:w="14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Cs/>
                <w:color w:val="000000"/>
              </w:rPr>
            </w:pPr>
            <w:r w:rsidRPr="00975311">
              <w:rPr>
                <w:bCs/>
                <w:color w:val="000000"/>
              </w:rPr>
              <w:t>314,5</w:t>
            </w:r>
          </w:p>
        </w:tc>
        <w:tc>
          <w:tcPr>
            <w:tcW w:w="12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Cs/>
                <w:color w:val="000000"/>
              </w:rPr>
            </w:pPr>
            <w:r w:rsidRPr="00975311">
              <w:rPr>
                <w:bCs/>
                <w:color w:val="000000"/>
              </w:rPr>
              <w:t>190,2</w:t>
            </w:r>
          </w:p>
        </w:tc>
        <w:tc>
          <w:tcPr>
            <w:tcW w:w="14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Cs/>
                <w:color w:val="000000"/>
              </w:rPr>
            </w:pPr>
            <w:r w:rsidRPr="00975311">
              <w:rPr>
                <w:bCs/>
                <w:color w:val="000000"/>
              </w:rPr>
              <w:t>504,7</w:t>
            </w:r>
          </w:p>
        </w:tc>
        <w:tc>
          <w:tcPr>
            <w:tcW w:w="11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Cs/>
                <w:color w:val="000000"/>
              </w:rPr>
            </w:pPr>
            <w:r w:rsidRPr="00975311">
              <w:rPr>
                <w:bCs/>
                <w:color w:val="000000"/>
              </w:rPr>
              <w:t>497,1</w:t>
            </w:r>
          </w:p>
        </w:tc>
      </w:tr>
      <w:tr w:rsidR="000A0120" w:rsidRPr="00850C56" w:rsidTr="00853730">
        <w:trPr>
          <w:gridAfter w:val="2"/>
          <w:wAfter w:w="41" w:type="dxa"/>
          <w:trHeight w:val="375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 w:rsidP="00850C56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975311">
              <w:rPr>
                <w:color w:val="000000"/>
              </w:rPr>
              <w:t>Перхляйское</w:t>
            </w:r>
          </w:p>
        </w:tc>
        <w:tc>
          <w:tcPr>
            <w:tcW w:w="13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75311">
              <w:rPr>
                <w:color w:val="000000"/>
              </w:rPr>
              <w:t>тыс.руб.</w:t>
            </w:r>
          </w:p>
        </w:tc>
        <w:tc>
          <w:tcPr>
            <w:tcW w:w="14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/>
                <w:color w:val="000000"/>
              </w:rPr>
            </w:pPr>
            <w:r w:rsidRPr="00975311">
              <w:rPr>
                <w:b/>
                <w:color w:val="000000"/>
              </w:rPr>
              <w:t>1521,4</w:t>
            </w:r>
          </w:p>
        </w:tc>
        <w:tc>
          <w:tcPr>
            <w:tcW w:w="1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Cs/>
                <w:color w:val="000000"/>
              </w:rPr>
            </w:pPr>
            <w:r w:rsidRPr="00975311">
              <w:rPr>
                <w:bCs/>
                <w:color w:val="000000"/>
              </w:rPr>
              <w:t>345,6</w:t>
            </w:r>
          </w:p>
        </w:tc>
        <w:tc>
          <w:tcPr>
            <w:tcW w:w="129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Cs/>
                <w:color w:val="000000"/>
              </w:rPr>
            </w:pPr>
            <w:r w:rsidRPr="00975311">
              <w:rPr>
                <w:bCs/>
                <w:color w:val="000000"/>
              </w:rPr>
              <w:t>63,7</w:t>
            </w:r>
          </w:p>
        </w:tc>
        <w:tc>
          <w:tcPr>
            <w:tcW w:w="14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Cs/>
                <w:color w:val="000000"/>
              </w:rPr>
            </w:pPr>
            <w:r w:rsidRPr="00975311">
              <w:rPr>
                <w:bCs/>
                <w:color w:val="000000"/>
              </w:rPr>
              <w:t>409,3</w:t>
            </w:r>
          </w:p>
        </w:tc>
        <w:tc>
          <w:tcPr>
            <w:tcW w:w="12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Cs/>
                <w:color w:val="000000"/>
              </w:rPr>
            </w:pPr>
            <w:r w:rsidRPr="00975311">
              <w:rPr>
                <w:bCs/>
                <w:color w:val="000000"/>
              </w:rPr>
              <w:t>476,1</w:t>
            </w:r>
          </w:p>
        </w:tc>
        <w:tc>
          <w:tcPr>
            <w:tcW w:w="14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Cs/>
                <w:color w:val="000000"/>
              </w:rPr>
            </w:pPr>
            <w:r w:rsidRPr="00975311">
              <w:rPr>
                <w:bCs/>
                <w:color w:val="000000"/>
              </w:rPr>
              <w:t>885,4</w:t>
            </w:r>
          </w:p>
        </w:tc>
        <w:tc>
          <w:tcPr>
            <w:tcW w:w="11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Cs/>
                <w:color w:val="000000"/>
              </w:rPr>
            </w:pPr>
            <w:r w:rsidRPr="00975311">
              <w:rPr>
                <w:bCs/>
                <w:color w:val="000000"/>
              </w:rPr>
              <w:t>636</w:t>
            </w:r>
          </w:p>
        </w:tc>
      </w:tr>
      <w:tr w:rsidR="000A0120" w:rsidRPr="00850C56" w:rsidTr="00853730">
        <w:trPr>
          <w:gridAfter w:val="2"/>
          <w:wAfter w:w="41" w:type="dxa"/>
          <w:trHeight w:val="375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 w:rsidP="00850C56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975311">
              <w:rPr>
                <w:color w:val="000000"/>
              </w:rPr>
              <w:t>Плодопитомническое</w:t>
            </w:r>
          </w:p>
        </w:tc>
        <w:tc>
          <w:tcPr>
            <w:tcW w:w="13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75311">
              <w:rPr>
                <w:color w:val="000000"/>
              </w:rPr>
              <w:t>тыс.руб.</w:t>
            </w:r>
          </w:p>
        </w:tc>
        <w:tc>
          <w:tcPr>
            <w:tcW w:w="14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/>
                <w:color w:val="000000"/>
              </w:rPr>
            </w:pPr>
            <w:r w:rsidRPr="00975311">
              <w:rPr>
                <w:b/>
                <w:color w:val="000000"/>
              </w:rPr>
              <w:t>5045,4</w:t>
            </w:r>
          </w:p>
        </w:tc>
        <w:tc>
          <w:tcPr>
            <w:tcW w:w="1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Cs/>
                <w:color w:val="000000"/>
              </w:rPr>
            </w:pPr>
            <w:r w:rsidRPr="00975311">
              <w:rPr>
                <w:bCs/>
                <w:color w:val="000000"/>
              </w:rPr>
              <w:t>1703,5</w:t>
            </w:r>
          </w:p>
        </w:tc>
        <w:tc>
          <w:tcPr>
            <w:tcW w:w="129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Cs/>
                <w:color w:val="000000"/>
              </w:rPr>
            </w:pPr>
            <w:r w:rsidRPr="00975311">
              <w:rPr>
                <w:bCs/>
                <w:color w:val="000000"/>
              </w:rPr>
              <w:t>545,1</w:t>
            </w:r>
          </w:p>
        </w:tc>
        <w:tc>
          <w:tcPr>
            <w:tcW w:w="14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Cs/>
                <w:color w:val="000000"/>
              </w:rPr>
            </w:pPr>
            <w:r w:rsidRPr="00975311">
              <w:rPr>
                <w:bCs/>
                <w:color w:val="000000"/>
              </w:rPr>
              <w:t>2248,6</w:t>
            </w:r>
          </w:p>
        </w:tc>
        <w:tc>
          <w:tcPr>
            <w:tcW w:w="12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Cs/>
                <w:color w:val="000000"/>
              </w:rPr>
            </w:pPr>
            <w:r w:rsidRPr="00975311">
              <w:rPr>
                <w:bCs/>
                <w:color w:val="000000"/>
              </w:rPr>
              <w:t>1540,9</w:t>
            </w:r>
          </w:p>
        </w:tc>
        <w:tc>
          <w:tcPr>
            <w:tcW w:w="14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Cs/>
                <w:color w:val="000000"/>
              </w:rPr>
            </w:pPr>
            <w:r w:rsidRPr="00975311">
              <w:rPr>
                <w:bCs/>
                <w:color w:val="000000"/>
              </w:rPr>
              <w:t>3789,5</w:t>
            </w:r>
          </w:p>
        </w:tc>
        <w:tc>
          <w:tcPr>
            <w:tcW w:w="11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Cs/>
                <w:color w:val="000000"/>
              </w:rPr>
            </w:pPr>
            <w:r w:rsidRPr="00975311">
              <w:rPr>
                <w:bCs/>
                <w:color w:val="000000"/>
              </w:rPr>
              <w:t>1255,9</w:t>
            </w:r>
          </w:p>
        </w:tc>
      </w:tr>
      <w:tr w:rsidR="000A0120" w:rsidRPr="00850C56" w:rsidTr="00853730">
        <w:trPr>
          <w:gridAfter w:val="2"/>
          <w:wAfter w:w="41" w:type="dxa"/>
          <w:trHeight w:val="375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 w:rsidP="00850C56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975311">
              <w:rPr>
                <w:color w:val="000000"/>
              </w:rPr>
              <w:t>Приреченское</w:t>
            </w:r>
          </w:p>
        </w:tc>
        <w:tc>
          <w:tcPr>
            <w:tcW w:w="13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75311">
              <w:rPr>
                <w:color w:val="000000"/>
              </w:rPr>
              <w:t>тыс.руб.</w:t>
            </w:r>
          </w:p>
        </w:tc>
        <w:tc>
          <w:tcPr>
            <w:tcW w:w="14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/>
                <w:color w:val="000000"/>
              </w:rPr>
            </w:pPr>
            <w:r w:rsidRPr="00975311">
              <w:rPr>
                <w:b/>
                <w:color w:val="000000"/>
              </w:rPr>
              <w:t>6451,1</w:t>
            </w:r>
          </w:p>
        </w:tc>
        <w:tc>
          <w:tcPr>
            <w:tcW w:w="1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Cs/>
                <w:color w:val="000000"/>
              </w:rPr>
            </w:pPr>
            <w:r w:rsidRPr="00975311">
              <w:rPr>
                <w:bCs/>
                <w:color w:val="000000"/>
              </w:rPr>
              <w:t>850,4</w:t>
            </w:r>
          </w:p>
        </w:tc>
        <w:tc>
          <w:tcPr>
            <w:tcW w:w="129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Cs/>
                <w:color w:val="000000"/>
              </w:rPr>
            </w:pPr>
            <w:r w:rsidRPr="00975311">
              <w:rPr>
                <w:bCs/>
                <w:color w:val="000000"/>
              </w:rPr>
              <w:t>1900,3</w:t>
            </w:r>
          </w:p>
        </w:tc>
        <w:tc>
          <w:tcPr>
            <w:tcW w:w="14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Cs/>
                <w:color w:val="000000"/>
              </w:rPr>
            </w:pPr>
            <w:r w:rsidRPr="00975311">
              <w:rPr>
                <w:bCs/>
                <w:color w:val="000000"/>
              </w:rPr>
              <w:t>2750,7</w:t>
            </w:r>
          </w:p>
        </w:tc>
        <w:tc>
          <w:tcPr>
            <w:tcW w:w="12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Cs/>
                <w:color w:val="000000"/>
              </w:rPr>
            </w:pPr>
            <w:r w:rsidRPr="00975311">
              <w:rPr>
                <w:bCs/>
                <w:color w:val="000000"/>
              </w:rPr>
              <w:t>1543,8</w:t>
            </w:r>
          </w:p>
        </w:tc>
        <w:tc>
          <w:tcPr>
            <w:tcW w:w="14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Cs/>
                <w:color w:val="000000"/>
              </w:rPr>
            </w:pPr>
            <w:r w:rsidRPr="00975311">
              <w:rPr>
                <w:bCs/>
                <w:color w:val="000000"/>
              </w:rPr>
              <w:t>4294,5</w:t>
            </w:r>
          </w:p>
        </w:tc>
        <w:tc>
          <w:tcPr>
            <w:tcW w:w="11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Cs/>
                <w:color w:val="000000"/>
              </w:rPr>
            </w:pPr>
            <w:r w:rsidRPr="00975311">
              <w:rPr>
                <w:bCs/>
                <w:color w:val="000000"/>
              </w:rPr>
              <w:t>2156,6</w:t>
            </w:r>
          </w:p>
        </w:tc>
      </w:tr>
      <w:tr w:rsidR="000A0120" w:rsidRPr="00850C56" w:rsidTr="00853730">
        <w:trPr>
          <w:gridAfter w:val="2"/>
          <w:wAfter w:w="41" w:type="dxa"/>
          <w:trHeight w:val="375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 w:rsidP="00850C56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975311">
              <w:rPr>
                <w:color w:val="000000"/>
              </w:rPr>
              <w:t>Русско-Баймаковское</w:t>
            </w:r>
          </w:p>
        </w:tc>
        <w:tc>
          <w:tcPr>
            <w:tcW w:w="13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75311">
              <w:rPr>
                <w:color w:val="000000"/>
              </w:rPr>
              <w:t>тыс.руб.</w:t>
            </w:r>
          </w:p>
        </w:tc>
        <w:tc>
          <w:tcPr>
            <w:tcW w:w="14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/>
                <w:color w:val="000000"/>
              </w:rPr>
            </w:pPr>
            <w:r w:rsidRPr="00975311">
              <w:rPr>
                <w:b/>
                <w:color w:val="000000"/>
              </w:rPr>
              <w:t>1038,6</w:t>
            </w:r>
          </w:p>
        </w:tc>
        <w:tc>
          <w:tcPr>
            <w:tcW w:w="1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Cs/>
                <w:color w:val="000000"/>
              </w:rPr>
            </w:pPr>
            <w:r w:rsidRPr="00975311">
              <w:rPr>
                <w:bCs/>
                <w:color w:val="000000"/>
              </w:rPr>
              <w:t>326,9</w:t>
            </w:r>
          </w:p>
        </w:tc>
        <w:tc>
          <w:tcPr>
            <w:tcW w:w="129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Cs/>
                <w:color w:val="000000"/>
              </w:rPr>
            </w:pPr>
            <w:r w:rsidRPr="00975311">
              <w:rPr>
                <w:bCs/>
                <w:color w:val="000000"/>
              </w:rPr>
              <w:t>117,8</w:t>
            </w:r>
          </w:p>
        </w:tc>
        <w:tc>
          <w:tcPr>
            <w:tcW w:w="14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Cs/>
                <w:color w:val="000000"/>
              </w:rPr>
            </w:pPr>
            <w:r w:rsidRPr="00975311">
              <w:rPr>
                <w:bCs/>
                <w:color w:val="000000"/>
              </w:rPr>
              <w:t>444,7</w:t>
            </w:r>
          </w:p>
        </w:tc>
        <w:tc>
          <w:tcPr>
            <w:tcW w:w="12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Cs/>
                <w:color w:val="000000"/>
              </w:rPr>
            </w:pPr>
            <w:r w:rsidRPr="00975311">
              <w:rPr>
                <w:bCs/>
                <w:color w:val="000000"/>
              </w:rPr>
              <w:t>339,1</w:t>
            </w:r>
          </w:p>
        </w:tc>
        <w:tc>
          <w:tcPr>
            <w:tcW w:w="14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Cs/>
                <w:color w:val="000000"/>
              </w:rPr>
            </w:pPr>
            <w:r w:rsidRPr="00975311">
              <w:rPr>
                <w:bCs/>
                <w:color w:val="000000"/>
              </w:rPr>
              <w:t>783,8</w:t>
            </w:r>
          </w:p>
        </w:tc>
        <w:tc>
          <w:tcPr>
            <w:tcW w:w="11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Cs/>
                <w:color w:val="000000"/>
              </w:rPr>
            </w:pPr>
            <w:r w:rsidRPr="00975311">
              <w:rPr>
                <w:bCs/>
                <w:color w:val="000000"/>
              </w:rPr>
              <w:t>254,8</w:t>
            </w:r>
          </w:p>
        </w:tc>
      </w:tr>
      <w:tr w:rsidR="000A0120" w:rsidRPr="00850C56" w:rsidTr="00853730">
        <w:trPr>
          <w:gridAfter w:val="2"/>
          <w:wAfter w:w="41" w:type="dxa"/>
          <w:trHeight w:val="375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 w:rsidP="00850C56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975311">
              <w:rPr>
                <w:color w:val="000000"/>
              </w:rPr>
              <w:t>Сузгарьевское</w:t>
            </w:r>
          </w:p>
        </w:tc>
        <w:tc>
          <w:tcPr>
            <w:tcW w:w="13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75311">
              <w:rPr>
                <w:color w:val="000000"/>
              </w:rPr>
              <w:t>тыс.руб.</w:t>
            </w:r>
          </w:p>
        </w:tc>
        <w:tc>
          <w:tcPr>
            <w:tcW w:w="14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/>
                <w:color w:val="000000"/>
              </w:rPr>
            </w:pPr>
            <w:r w:rsidRPr="00975311">
              <w:rPr>
                <w:b/>
                <w:color w:val="000000"/>
              </w:rPr>
              <w:t>1687,9</w:t>
            </w:r>
          </w:p>
        </w:tc>
        <w:tc>
          <w:tcPr>
            <w:tcW w:w="1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Cs/>
                <w:color w:val="000000"/>
              </w:rPr>
            </w:pPr>
            <w:r w:rsidRPr="00975311">
              <w:rPr>
                <w:bCs/>
                <w:color w:val="000000"/>
              </w:rPr>
              <w:t>274,4</w:t>
            </w:r>
          </w:p>
        </w:tc>
        <w:tc>
          <w:tcPr>
            <w:tcW w:w="129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Cs/>
                <w:color w:val="000000"/>
              </w:rPr>
            </w:pPr>
            <w:r w:rsidRPr="00975311">
              <w:rPr>
                <w:bCs/>
                <w:color w:val="000000"/>
              </w:rPr>
              <w:t>202,7</w:t>
            </w:r>
          </w:p>
        </w:tc>
        <w:tc>
          <w:tcPr>
            <w:tcW w:w="14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Cs/>
                <w:color w:val="000000"/>
              </w:rPr>
            </w:pPr>
            <w:r w:rsidRPr="00975311">
              <w:rPr>
                <w:bCs/>
                <w:color w:val="000000"/>
              </w:rPr>
              <w:t>477,1</w:t>
            </w:r>
          </w:p>
        </w:tc>
        <w:tc>
          <w:tcPr>
            <w:tcW w:w="12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Cs/>
                <w:color w:val="000000"/>
              </w:rPr>
            </w:pPr>
            <w:r w:rsidRPr="00975311">
              <w:rPr>
                <w:bCs/>
                <w:color w:val="000000"/>
              </w:rPr>
              <w:t>369</w:t>
            </w:r>
          </w:p>
        </w:tc>
        <w:tc>
          <w:tcPr>
            <w:tcW w:w="14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Cs/>
                <w:color w:val="000000"/>
              </w:rPr>
            </w:pPr>
            <w:r w:rsidRPr="00975311">
              <w:rPr>
                <w:bCs/>
                <w:color w:val="000000"/>
              </w:rPr>
              <w:t>846,1</w:t>
            </w:r>
          </w:p>
        </w:tc>
        <w:tc>
          <w:tcPr>
            <w:tcW w:w="11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Cs/>
                <w:color w:val="000000"/>
              </w:rPr>
            </w:pPr>
            <w:r w:rsidRPr="00975311">
              <w:rPr>
                <w:bCs/>
                <w:color w:val="000000"/>
              </w:rPr>
              <w:t>841,8</w:t>
            </w:r>
          </w:p>
        </w:tc>
      </w:tr>
      <w:tr w:rsidR="000A0120" w:rsidRPr="00850C56" w:rsidTr="00853730">
        <w:trPr>
          <w:gridAfter w:val="2"/>
          <w:wAfter w:w="41" w:type="dxa"/>
          <w:trHeight w:val="375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 w:rsidP="00850C56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975311">
              <w:rPr>
                <w:color w:val="000000"/>
              </w:rPr>
              <w:t>Татарско-Пишлинское</w:t>
            </w:r>
          </w:p>
        </w:tc>
        <w:tc>
          <w:tcPr>
            <w:tcW w:w="13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75311">
              <w:rPr>
                <w:color w:val="000000"/>
              </w:rPr>
              <w:t>тыс.руб.</w:t>
            </w:r>
          </w:p>
        </w:tc>
        <w:tc>
          <w:tcPr>
            <w:tcW w:w="14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/>
                <w:color w:val="000000"/>
              </w:rPr>
            </w:pPr>
            <w:r w:rsidRPr="00975311">
              <w:rPr>
                <w:b/>
                <w:color w:val="000000"/>
              </w:rPr>
              <w:t>1841</w:t>
            </w:r>
          </w:p>
        </w:tc>
        <w:tc>
          <w:tcPr>
            <w:tcW w:w="1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Cs/>
                <w:color w:val="000000"/>
              </w:rPr>
            </w:pPr>
            <w:r w:rsidRPr="00975311">
              <w:rPr>
                <w:bCs/>
                <w:color w:val="000000"/>
              </w:rPr>
              <w:t>183,1</w:t>
            </w:r>
          </w:p>
        </w:tc>
        <w:tc>
          <w:tcPr>
            <w:tcW w:w="129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Cs/>
                <w:color w:val="000000"/>
              </w:rPr>
            </w:pPr>
            <w:r w:rsidRPr="00975311">
              <w:rPr>
                <w:bCs/>
                <w:color w:val="000000"/>
              </w:rPr>
              <w:t>202,5</w:t>
            </w:r>
          </w:p>
        </w:tc>
        <w:tc>
          <w:tcPr>
            <w:tcW w:w="14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Cs/>
                <w:color w:val="000000"/>
              </w:rPr>
            </w:pPr>
            <w:r w:rsidRPr="00975311">
              <w:rPr>
                <w:bCs/>
                <w:color w:val="000000"/>
              </w:rPr>
              <w:t>385,6</w:t>
            </w:r>
          </w:p>
        </w:tc>
        <w:tc>
          <w:tcPr>
            <w:tcW w:w="12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Cs/>
                <w:color w:val="000000"/>
              </w:rPr>
            </w:pPr>
            <w:r w:rsidRPr="00975311">
              <w:rPr>
                <w:bCs/>
                <w:color w:val="000000"/>
              </w:rPr>
              <w:t>344,3</w:t>
            </w:r>
          </w:p>
        </w:tc>
        <w:tc>
          <w:tcPr>
            <w:tcW w:w="14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Cs/>
                <w:color w:val="000000"/>
              </w:rPr>
            </w:pPr>
            <w:r w:rsidRPr="00975311">
              <w:rPr>
                <w:bCs/>
                <w:color w:val="000000"/>
              </w:rPr>
              <w:t>729,9</w:t>
            </w:r>
          </w:p>
        </w:tc>
        <w:tc>
          <w:tcPr>
            <w:tcW w:w="11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Cs/>
                <w:color w:val="000000"/>
              </w:rPr>
            </w:pPr>
            <w:r w:rsidRPr="00975311">
              <w:rPr>
                <w:bCs/>
                <w:color w:val="000000"/>
              </w:rPr>
              <w:t>1111,1</w:t>
            </w:r>
          </w:p>
        </w:tc>
      </w:tr>
      <w:tr w:rsidR="000A0120" w:rsidRPr="00850C56" w:rsidTr="00853730">
        <w:trPr>
          <w:gridAfter w:val="2"/>
          <w:wAfter w:w="41" w:type="dxa"/>
          <w:trHeight w:val="306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 w:rsidP="00850C56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975311">
              <w:rPr>
                <w:color w:val="000000"/>
              </w:rPr>
              <w:t>Трускляйское</w:t>
            </w:r>
          </w:p>
        </w:tc>
        <w:tc>
          <w:tcPr>
            <w:tcW w:w="13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75311">
              <w:rPr>
                <w:color w:val="000000"/>
              </w:rPr>
              <w:t>тыс.руб.</w:t>
            </w:r>
          </w:p>
        </w:tc>
        <w:tc>
          <w:tcPr>
            <w:tcW w:w="14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/>
                <w:color w:val="000000"/>
              </w:rPr>
            </w:pPr>
            <w:r w:rsidRPr="00975311">
              <w:rPr>
                <w:b/>
                <w:color w:val="000000"/>
              </w:rPr>
              <w:t>1798,1</w:t>
            </w:r>
          </w:p>
        </w:tc>
        <w:tc>
          <w:tcPr>
            <w:tcW w:w="1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Cs/>
                <w:color w:val="000000"/>
              </w:rPr>
            </w:pPr>
            <w:r w:rsidRPr="00975311">
              <w:rPr>
                <w:bCs/>
                <w:color w:val="000000"/>
              </w:rPr>
              <w:t>319,5</w:t>
            </w:r>
          </w:p>
        </w:tc>
        <w:tc>
          <w:tcPr>
            <w:tcW w:w="129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Cs/>
                <w:color w:val="000000"/>
              </w:rPr>
            </w:pPr>
            <w:r w:rsidRPr="00975311">
              <w:rPr>
                <w:bCs/>
                <w:color w:val="000000"/>
              </w:rPr>
              <w:t>365,5</w:t>
            </w:r>
          </w:p>
        </w:tc>
        <w:tc>
          <w:tcPr>
            <w:tcW w:w="14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Cs/>
                <w:color w:val="000000"/>
              </w:rPr>
            </w:pPr>
            <w:r w:rsidRPr="00975311">
              <w:rPr>
                <w:bCs/>
                <w:color w:val="000000"/>
              </w:rPr>
              <w:t>685</w:t>
            </w:r>
          </w:p>
        </w:tc>
        <w:tc>
          <w:tcPr>
            <w:tcW w:w="12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Cs/>
                <w:color w:val="000000"/>
              </w:rPr>
            </w:pPr>
            <w:r w:rsidRPr="00975311">
              <w:rPr>
                <w:bCs/>
                <w:color w:val="000000"/>
              </w:rPr>
              <w:t>401,9</w:t>
            </w:r>
          </w:p>
        </w:tc>
        <w:tc>
          <w:tcPr>
            <w:tcW w:w="14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Cs/>
                <w:color w:val="000000"/>
              </w:rPr>
            </w:pPr>
            <w:r w:rsidRPr="00975311">
              <w:rPr>
                <w:bCs/>
                <w:color w:val="000000"/>
              </w:rPr>
              <w:t>1086,9</w:t>
            </w:r>
          </w:p>
        </w:tc>
        <w:tc>
          <w:tcPr>
            <w:tcW w:w="11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Cs/>
                <w:color w:val="000000"/>
              </w:rPr>
            </w:pPr>
            <w:r w:rsidRPr="00975311">
              <w:rPr>
                <w:bCs/>
                <w:color w:val="000000"/>
              </w:rPr>
              <w:t>711,2</w:t>
            </w:r>
          </w:p>
        </w:tc>
      </w:tr>
      <w:tr w:rsidR="000A0120" w:rsidRPr="00850C56" w:rsidTr="00853730">
        <w:trPr>
          <w:gridAfter w:val="2"/>
          <w:wAfter w:w="41" w:type="dxa"/>
          <w:trHeight w:val="282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 w:rsidP="00850C56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975311">
              <w:rPr>
                <w:color w:val="000000"/>
              </w:rPr>
              <w:t>Хованщинское</w:t>
            </w:r>
          </w:p>
        </w:tc>
        <w:tc>
          <w:tcPr>
            <w:tcW w:w="13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75311">
              <w:rPr>
                <w:color w:val="000000"/>
              </w:rPr>
              <w:t>тыс.руб.</w:t>
            </w:r>
          </w:p>
        </w:tc>
        <w:tc>
          <w:tcPr>
            <w:tcW w:w="14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/>
                <w:color w:val="000000"/>
              </w:rPr>
            </w:pPr>
            <w:r w:rsidRPr="00975311">
              <w:rPr>
                <w:b/>
                <w:color w:val="000000"/>
              </w:rPr>
              <w:t>550,9</w:t>
            </w:r>
          </w:p>
        </w:tc>
        <w:tc>
          <w:tcPr>
            <w:tcW w:w="1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Cs/>
                <w:color w:val="000000"/>
              </w:rPr>
            </w:pPr>
            <w:r w:rsidRPr="00975311">
              <w:rPr>
                <w:bCs/>
                <w:color w:val="000000"/>
              </w:rPr>
              <w:t>74,5</w:t>
            </w:r>
          </w:p>
        </w:tc>
        <w:tc>
          <w:tcPr>
            <w:tcW w:w="129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Cs/>
                <w:color w:val="000000"/>
              </w:rPr>
            </w:pPr>
            <w:r w:rsidRPr="00975311">
              <w:rPr>
                <w:bCs/>
                <w:color w:val="000000"/>
              </w:rPr>
              <w:t>133,4</w:t>
            </w:r>
          </w:p>
        </w:tc>
        <w:tc>
          <w:tcPr>
            <w:tcW w:w="14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Cs/>
                <w:color w:val="000000"/>
              </w:rPr>
            </w:pPr>
            <w:r w:rsidRPr="00975311">
              <w:rPr>
                <w:bCs/>
                <w:color w:val="000000"/>
              </w:rPr>
              <w:t>207,9</w:t>
            </w:r>
          </w:p>
        </w:tc>
        <w:tc>
          <w:tcPr>
            <w:tcW w:w="12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Cs/>
                <w:color w:val="000000"/>
              </w:rPr>
            </w:pPr>
            <w:r w:rsidRPr="00975311">
              <w:rPr>
                <w:bCs/>
                <w:color w:val="000000"/>
              </w:rPr>
              <w:t>133,1</w:t>
            </w:r>
          </w:p>
        </w:tc>
        <w:tc>
          <w:tcPr>
            <w:tcW w:w="14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Cs/>
                <w:color w:val="000000"/>
              </w:rPr>
            </w:pPr>
            <w:r w:rsidRPr="00975311">
              <w:rPr>
                <w:bCs/>
                <w:color w:val="000000"/>
              </w:rPr>
              <w:t>341</w:t>
            </w:r>
          </w:p>
        </w:tc>
        <w:tc>
          <w:tcPr>
            <w:tcW w:w="11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Cs/>
                <w:color w:val="000000"/>
              </w:rPr>
            </w:pPr>
            <w:r w:rsidRPr="00975311">
              <w:rPr>
                <w:bCs/>
                <w:color w:val="000000"/>
              </w:rPr>
              <w:t>209,9</w:t>
            </w:r>
          </w:p>
        </w:tc>
      </w:tr>
      <w:tr w:rsidR="000A0120" w:rsidRPr="00850C56" w:rsidTr="00853730">
        <w:trPr>
          <w:gridAfter w:val="2"/>
          <w:wAfter w:w="41" w:type="dxa"/>
          <w:trHeight w:val="375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 w:rsidP="00850C56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975311">
              <w:rPr>
                <w:color w:val="000000"/>
              </w:rPr>
              <w:t>Шишкеевское</w:t>
            </w:r>
          </w:p>
        </w:tc>
        <w:tc>
          <w:tcPr>
            <w:tcW w:w="13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75311">
              <w:rPr>
                <w:color w:val="000000"/>
              </w:rPr>
              <w:t>тыс.руб.</w:t>
            </w:r>
          </w:p>
        </w:tc>
        <w:tc>
          <w:tcPr>
            <w:tcW w:w="14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/>
                <w:color w:val="000000"/>
              </w:rPr>
            </w:pPr>
            <w:r w:rsidRPr="00975311">
              <w:rPr>
                <w:b/>
                <w:color w:val="000000"/>
              </w:rPr>
              <w:t>948,2</w:t>
            </w:r>
          </w:p>
        </w:tc>
        <w:tc>
          <w:tcPr>
            <w:tcW w:w="1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Cs/>
                <w:color w:val="000000"/>
              </w:rPr>
            </w:pPr>
            <w:r w:rsidRPr="00975311">
              <w:rPr>
                <w:bCs/>
                <w:color w:val="000000"/>
              </w:rPr>
              <w:t>104,2</w:t>
            </w:r>
          </w:p>
        </w:tc>
        <w:tc>
          <w:tcPr>
            <w:tcW w:w="129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Cs/>
                <w:color w:val="000000"/>
              </w:rPr>
            </w:pPr>
            <w:r w:rsidRPr="00975311">
              <w:rPr>
                <w:bCs/>
                <w:color w:val="000000"/>
              </w:rPr>
              <w:t>124,4</w:t>
            </w:r>
          </w:p>
        </w:tc>
        <w:tc>
          <w:tcPr>
            <w:tcW w:w="14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Cs/>
                <w:color w:val="000000"/>
              </w:rPr>
            </w:pPr>
            <w:r w:rsidRPr="00975311">
              <w:rPr>
                <w:bCs/>
                <w:color w:val="000000"/>
              </w:rPr>
              <w:t>228,6</w:t>
            </w:r>
          </w:p>
        </w:tc>
        <w:tc>
          <w:tcPr>
            <w:tcW w:w="12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Cs/>
                <w:color w:val="000000"/>
              </w:rPr>
            </w:pPr>
            <w:r w:rsidRPr="00975311">
              <w:rPr>
                <w:bCs/>
                <w:color w:val="000000"/>
              </w:rPr>
              <w:t>181</w:t>
            </w:r>
          </w:p>
        </w:tc>
        <w:tc>
          <w:tcPr>
            <w:tcW w:w="14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Cs/>
                <w:color w:val="000000"/>
              </w:rPr>
            </w:pPr>
            <w:r w:rsidRPr="00975311">
              <w:rPr>
                <w:bCs/>
                <w:color w:val="000000"/>
              </w:rPr>
              <w:t>409,6</w:t>
            </w:r>
          </w:p>
        </w:tc>
        <w:tc>
          <w:tcPr>
            <w:tcW w:w="11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Cs/>
                <w:color w:val="000000"/>
              </w:rPr>
            </w:pPr>
            <w:r w:rsidRPr="00975311">
              <w:rPr>
                <w:bCs/>
                <w:color w:val="000000"/>
              </w:rPr>
              <w:t>538,6</w:t>
            </w:r>
          </w:p>
        </w:tc>
      </w:tr>
      <w:tr w:rsidR="000A0120" w:rsidRPr="00850C56" w:rsidTr="00853730">
        <w:trPr>
          <w:gridAfter w:val="2"/>
          <w:wAfter w:w="41" w:type="dxa"/>
          <w:trHeight w:val="375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 w:rsidP="004D1A81">
            <w:pPr>
              <w:widowControl/>
              <w:autoSpaceDE/>
              <w:autoSpaceDN/>
              <w:adjustRightInd/>
              <w:ind w:left="194"/>
              <w:rPr>
                <w:color w:val="000000"/>
              </w:rPr>
            </w:pPr>
            <w:r w:rsidRPr="00975311">
              <w:rPr>
                <w:color w:val="000000"/>
              </w:rPr>
              <w:t>городское поселение    Рузаевка</w:t>
            </w:r>
          </w:p>
        </w:tc>
        <w:tc>
          <w:tcPr>
            <w:tcW w:w="13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75311">
              <w:rPr>
                <w:color w:val="000000"/>
              </w:rPr>
              <w:t>тыс.руб.</w:t>
            </w:r>
          </w:p>
        </w:tc>
        <w:tc>
          <w:tcPr>
            <w:tcW w:w="14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/>
                <w:color w:val="000000"/>
              </w:rPr>
            </w:pPr>
            <w:r w:rsidRPr="00975311">
              <w:rPr>
                <w:b/>
                <w:color w:val="000000"/>
              </w:rPr>
              <w:t>268510,2</w:t>
            </w:r>
          </w:p>
        </w:tc>
        <w:tc>
          <w:tcPr>
            <w:tcW w:w="1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Cs/>
                <w:color w:val="000000"/>
              </w:rPr>
            </w:pPr>
            <w:r w:rsidRPr="00975311">
              <w:rPr>
                <w:bCs/>
                <w:color w:val="000000"/>
              </w:rPr>
              <w:t>45358,4</w:t>
            </w:r>
          </w:p>
        </w:tc>
        <w:tc>
          <w:tcPr>
            <w:tcW w:w="129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Cs/>
                <w:color w:val="000000"/>
              </w:rPr>
            </w:pPr>
            <w:r w:rsidRPr="00975311">
              <w:rPr>
                <w:bCs/>
                <w:color w:val="000000"/>
              </w:rPr>
              <w:t>61993,8</w:t>
            </w:r>
          </w:p>
        </w:tc>
        <w:tc>
          <w:tcPr>
            <w:tcW w:w="14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Cs/>
                <w:color w:val="000000"/>
              </w:rPr>
            </w:pPr>
            <w:r w:rsidRPr="00975311">
              <w:rPr>
                <w:bCs/>
                <w:color w:val="000000"/>
              </w:rPr>
              <w:t>107352,2</w:t>
            </w:r>
          </w:p>
        </w:tc>
        <w:tc>
          <w:tcPr>
            <w:tcW w:w="12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Cs/>
                <w:color w:val="000000"/>
              </w:rPr>
            </w:pPr>
            <w:r w:rsidRPr="00975311">
              <w:rPr>
                <w:bCs/>
                <w:color w:val="000000"/>
              </w:rPr>
              <w:t>70238,4</w:t>
            </w:r>
          </w:p>
        </w:tc>
        <w:tc>
          <w:tcPr>
            <w:tcW w:w="14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Cs/>
                <w:color w:val="000000"/>
              </w:rPr>
            </w:pPr>
            <w:r w:rsidRPr="00975311">
              <w:rPr>
                <w:bCs/>
                <w:color w:val="000000"/>
              </w:rPr>
              <w:t>177590,6</w:t>
            </w:r>
          </w:p>
        </w:tc>
        <w:tc>
          <w:tcPr>
            <w:tcW w:w="11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Cs/>
                <w:color w:val="000000"/>
              </w:rPr>
            </w:pPr>
            <w:r w:rsidRPr="00975311">
              <w:rPr>
                <w:bCs/>
                <w:color w:val="000000"/>
              </w:rPr>
              <w:t>90874,6</w:t>
            </w:r>
          </w:p>
        </w:tc>
      </w:tr>
      <w:tr w:rsidR="000A0120" w:rsidRPr="00850C56" w:rsidTr="00853730">
        <w:trPr>
          <w:gridAfter w:val="2"/>
          <w:wAfter w:w="41" w:type="dxa"/>
          <w:trHeight w:val="375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 w:rsidP="008D7EFE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975311">
              <w:rPr>
                <w:b/>
                <w:bCs/>
                <w:color w:val="000000"/>
              </w:rPr>
              <w:t>ИТОГО:</w:t>
            </w:r>
          </w:p>
        </w:tc>
        <w:tc>
          <w:tcPr>
            <w:tcW w:w="13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 w:rsidP="008D7EFE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975311">
              <w:rPr>
                <w:b/>
                <w:bCs/>
                <w:color w:val="000000"/>
              </w:rPr>
              <w:t> </w:t>
            </w:r>
          </w:p>
        </w:tc>
        <w:tc>
          <w:tcPr>
            <w:tcW w:w="14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/>
                <w:bCs/>
                <w:color w:val="000000"/>
              </w:rPr>
            </w:pPr>
            <w:r w:rsidRPr="00975311">
              <w:rPr>
                <w:b/>
                <w:bCs/>
                <w:color w:val="000000"/>
              </w:rPr>
              <w:t>299 665,5</w:t>
            </w:r>
          </w:p>
        </w:tc>
        <w:tc>
          <w:tcPr>
            <w:tcW w:w="1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/>
                <w:color w:val="000000"/>
              </w:rPr>
            </w:pPr>
            <w:r w:rsidRPr="00975311">
              <w:rPr>
                <w:b/>
                <w:color w:val="000000"/>
              </w:rPr>
              <w:t>50 933,9</w:t>
            </w:r>
          </w:p>
        </w:tc>
        <w:tc>
          <w:tcPr>
            <w:tcW w:w="129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/>
                <w:color w:val="000000"/>
              </w:rPr>
            </w:pPr>
            <w:r w:rsidRPr="00975311">
              <w:rPr>
                <w:b/>
                <w:color w:val="000000"/>
              </w:rPr>
              <w:t>67 360,6</w:t>
            </w:r>
          </w:p>
        </w:tc>
        <w:tc>
          <w:tcPr>
            <w:tcW w:w="14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/>
                <w:color w:val="000000"/>
              </w:rPr>
            </w:pPr>
            <w:r w:rsidRPr="00975311">
              <w:rPr>
                <w:b/>
                <w:color w:val="000000"/>
              </w:rPr>
              <w:t>118 294,5</w:t>
            </w:r>
          </w:p>
        </w:tc>
        <w:tc>
          <w:tcPr>
            <w:tcW w:w="12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/>
                <w:color w:val="000000"/>
              </w:rPr>
            </w:pPr>
            <w:r w:rsidRPr="00975311">
              <w:rPr>
                <w:b/>
                <w:color w:val="000000"/>
              </w:rPr>
              <w:t>78 886,5</w:t>
            </w:r>
          </w:p>
        </w:tc>
        <w:tc>
          <w:tcPr>
            <w:tcW w:w="14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/>
                <w:color w:val="000000"/>
              </w:rPr>
            </w:pPr>
            <w:r w:rsidRPr="00975311">
              <w:rPr>
                <w:b/>
                <w:color w:val="000000"/>
              </w:rPr>
              <w:t>197 181</w:t>
            </w:r>
          </w:p>
        </w:tc>
        <w:tc>
          <w:tcPr>
            <w:tcW w:w="11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75311" w:rsidRDefault="000A0120">
            <w:pPr>
              <w:jc w:val="center"/>
              <w:rPr>
                <w:b/>
                <w:color w:val="000000"/>
              </w:rPr>
            </w:pPr>
            <w:r w:rsidRPr="00975311">
              <w:rPr>
                <w:b/>
                <w:color w:val="000000"/>
              </w:rPr>
              <w:t>102 484,5</w:t>
            </w:r>
          </w:p>
        </w:tc>
      </w:tr>
      <w:tr w:rsidR="000A0120" w:rsidRPr="00500B89" w:rsidTr="00853730">
        <w:trPr>
          <w:gridAfter w:val="1"/>
          <w:wAfter w:w="21" w:type="dxa"/>
          <w:trHeight w:val="375"/>
        </w:trPr>
        <w:tc>
          <w:tcPr>
            <w:tcW w:w="14019" w:type="dxa"/>
            <w:gridSpan w:val="4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  <w:p w:rsidR="000A0120" w:rsidRPr="00500B89" w:rsidRDefault="000A0120" w:rsidP="008D7EFE">
            <w:pPr>
              <w:tabs>
                <w:tab w:val="left" w:pos="11085"/>
              </w:tabs>
              <w:jc w:val="right"/>
            </w:pPr>
          </w:p>
          <w:p w:rsidR="000A0120" w:rsidRDefault="000A0120" w:rsidP="008D7EFE">
            <w:pPr>
              <w:tabs>
                <w:tab w:val="left" w:pos="11085"/>
              </w:tabs>
              <w:jc w:val="right"/>
              <w:rPr>
                <w:sz w:val="16"/>
                <w:szCs w:val="16"/>
              </w:rPr>
            </w:pPr>
          </w:p>
          <w:p w:rsidR="000A0120" w:rsidRDefault="000A0120" w:rsidP="008D7EFE">
            <w:pPr>
              <w:tabs>
                <w:tab w:val="left" w:pos="11085"/>
              </w:tabs>
              <w:jc w:val="right"/>
              <w:rPr>
                <w:sz w:val="16"/>
                <w:szCs w:val="16"/>
              </w:rPr>
            </w:pPr>
          </w:p>
          <w:p w:rsidR="000A0120" w:rsidRDefault="000A0120" w:rsidP="008D7EFE">
            <w:pPr>
              <w:tabs>
                <w:tab w:val="left" w:pos="11085"/>
              </w:tabs>
              <w:jc w:val="right"/>
              <w:rPr>
                <w:sz w:val="16"/>
                <w:szCs w:val="16"/>
              </w:rPr>
            </w:pPr>
          </w:p>
          <w:p w:rsidR="000A0120" w:rsidRDefault="000A0120" w:rsidP="008D7EFE">
            <w:pPr>
              <w:tabs>
                <w:tab w:val="left" w:pos="11085"/>
              </w:tabs>
              <w:jc w:val="right"/>
              <w:rPr>
                <w:sz w:val="16"/>
                <w:szCs w:val="16"/>
              </w:rPr>
            </w:pPr>
          </w:p>
          <w:p w:rsidR="000A0120" w:rsidRDefault="000A0120" w:rsidP="008D7EFE">
            <w:pPr>
              <w:tabs>
                <w:tab w:val="left" w:pos="11085"/>
              </w:tabs>
              <w:jc w:val="right"/>
              <w:rPr>
                <w:sz w:val="16"/>
                <w:szCs w:val="16"/>
              </w:rPr>
            </w:pPr>
          </w:p>
          <w:p w:rsidR="000A0120" w:rsidRPr="00500B89" w:rsidRDefault="000A0120" w:rsidP="008D7EFE">
            <w:pPr>
              <w:tabs>
                <w:tab w:val="left" w:pos="11085"/>
              </w:tabs>
              <w:jc w:val="right"/>
              <w:rPr>
                <w:sz w:val="16"/>
                <w:szCs w:val="16"/>
              </w:rPr>
            </w:pPr>
            <w:r w:rsidRPr="00500B89">
              <w:rPr>
                <w:sz w:val="16"/>
                <w:szCs w:val="16"/>
              </w:rPr>
              <w:t>Приложение 2</w:t>
            </w:r>
          </w:p>
          <w:p w:rsidR="000A0120" w:rsidRPr="00500B89" w:rsidRDefault="000A0120" w:rsidP="008D7EFE">
            <w:pPr>
              <w:tabs>
                <w:tab w:val="left" w:pos="11085"/>
              </w:tabs>
              <w:jc w:val="right"/>
              <w:rPr>
                <w:sz w:val="16"/>
                <w:szCs w:val="16"/>
              </w:rPr>
            </w:pPr>
            <w:r w:rsidRPr="00500B89">
              <w:rPr>
                <w:sz w:val="16"/>
                <w:szCs w:val="16"/>
              </w:rPr>
              <w:t>к постановлению Администрации Рузаевского муниципального района</w:t>
            </w:r>
          </w:p>
          <w:p w:rsidR="000A0120" w:rsidRPr="00500B89" w:rsidRDefault="000A0120" w:rsidP="008D7EFE">
            <w:pPr>
              <w:tabs>
                <w:tab w:val="left" w:pos="11085"/>
              </w:tabs>
              <w:jc w:val="right"/>
              <w:rPr>
                <w:sz w:val="16"/>
                <w:szCs w:val="16"/>
              </w:rPr>
            </w:pPr>
            <w:r w:rsidRPr="00500B89">
              <w:rPr>
                <w:sz w:val="16"/>
                <w:szCs w:val="16"/>
              </w:rPr>
              <w:t>Республики Мордовия</w:t>
            </w:r>
          </w:p>
          <w:p w:rsidR="000A0120" w:rsidRPr="0084350B" w:rsidRDefault="000A0120" w:rsidP="00DE5F51">
            <w:pPr>
              <w:tabs>
                <w:tab w:val="left" w:pos="11085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от 11.08.2026 № 478   </w:t>
            </w:r>
          </w:p>
          <w:p w:rsidR="000A0120" w:rsidRPr="0084350B" w:rsidRDefault="000A0120" w:rsidP="006973D2">
            <w:pPr>
              <w:tabs>
                <w:tab w:val="left" w:pos="11085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</w:p>
          <w:p w:rsidR="000A0120" w:rsidRDefault="000A0120" w:rsidP="006973D2">
            <w:pPr>
              <w:tabs>
                <w:tab w:val="left" w:pos="11085"/>
              </w:tabs>
              <w:jc w:val="center"/>
              <w:rPr>
                <w:sz w:val="16"/>
                <w:szCs w:val="16"/>
              </w:rPr>
            </w:pPr>
            <w:r w:rsidRPr="0084350B">
              <w:rPr>
                <w:sz w:val="16"/>
                <w:szCs w:val="16"/>
              </w:rPr>
              <w:t xml:space="preserve">                 </w:t>
            </w:r>
          </w:p>
          <w:p w:rsidR="000A0120" w:rsidRPr="00500B89" w:rsidRDefault="000A0120" w:rsidP="008D7EFE">
            <w:pPr>
              <w:tabs>
                <w:tab w:val="left" w:pos="11085"/>
              </w:tabs>
              <w:jc w:val="right"/>
              <w:rPr>
                <w:sz w:val="16"/>
                <w:szCs w:val="16"/>
              </w:rPr>
            </w:pPr>
            <w:r w:rsidRPr="00500B89">
              <w:rPr>
                <w:sz w:val="16"/>
                <w:szCs w:val="16"/>
              </w:rPr>
              <w:t xml:space="preserve">      </w:t>
            </w:r>
          </w:p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Поквартальная разбивка прогноза показателя</w:t>
            </w:r>
          </w:p>
        </w:tc>
      </w:tr>
      <w:tr w:rsidR="000A0120" w:rsidRPr="00500B89" w:rsidTr="00853730">
        <w:trPr>
          <w:gridAfter w:val="1"/>
          <w:wAfter w:w="21" w:type="dxa"/>
          <w:trHeight w:val="375"/>
        </w:trPr>
        <w:tc>
          <w:tcPr>
            <w:tcW w:w="14019" w:type="dxa"/>
            <w:gridSpan w:val="4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500B89">
              <w:rPr>
                <w:b/>
                <w:bCs/>
                <w:color w:val="000000"/>
              </w:rPr>
              <w:t>Объем оборота розничной торговли во всех каналах реализации</w:t>
            </w:r>
          </w:p>
        </w:tc>
      </w:tr>
      <w:tr w:rsidR="000A0120" w:rsidRPr="00500B89" w:rsidTr="00853730">
        <w:trPr>
          <w:gridAfter w:val="1"/>
          <w:wAfter w:w="21" w:type="dxa"/>
          <w:trHeight w:val="240"/>
        </w:trPr>
        <w:tc>
          <w:tcPr>
            <w:tcW w:w="14019" w:type="dxa"/>
            <w:gridSpan w:val="4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(наименование показателя)</w:t>
            </w:r>
          </w:p>
        </w:tc>
      </w:tr>
      <w:tr w:rsidR="000A0120" w:rsidRPr="00500B89" w:rsidTr="00853730">
        <w:trPr>
          <w:gridAfter w:val="1"/>
          <w:wAfter w:w="21" w:type="dxa"/>
          <w:trHeight w:val="375"/>
        </w:trPr>
        <w:tc>
          <w:tcPr>
            <w:tcW w:w="14019" w:type="dxa"/>
            <w:gridSpan w:val="4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 xml:space="preserve">оценки эффективности деятельности органов местного самоуправления поселений </w:t>
            </w:r>
          </w:p>
        </w:tc>
      </w:tr>
      <w:tr w:rsidR="000A0120" w:rsidRPr="00500B89" w:rsidTr="00853730">
        <w:trPr>
          <w:gridAfter w:val="1"/>
          <w:wAfter w:w="21" w:type="dxa"/>
          <w:trHeight w:val="375"/>
        </w:trPr>
        <w:tc>
          <w:tcPr>
            <w:tcW w:w="14019" w:type="dxa"/>
            <w:gridSpan w:val="4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Рузаевского муниципального района Республики Мордовия</w:t>
            </w:r>
          </w:p>
        </w:tc>
      </w:tr>
      <w:tr w:rsidR="000A0120" w:rsidRPr="00500B89" w:rsidTr="00853730">
        <w:trPr>
          <w:gridAfter w:val="1"/>
          <w:wAfter w:w="21" w:type="dxa"/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29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47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33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1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46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21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43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333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  <w:tr w:rsidR="000A0120" w:rsidRPr="00500B89" w:rsidTr="00500B89">
        <w:trPr>
          <w:gridAfter w:val="1"/>
          <w:wAfter w:w="21" w:type="dxa"/>
          <w:trHeight w:val="301"/>
        </w:trPr>
        <w:tc>
          <w:tcPr>
            <w:tcW w:w="3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Наименование сельских (городского) поселений</w:t>
            </w:r>
          </w:p>
        </w:tc>
        <w:tc>
          <w:tcPr>
            <w:tcW w:w="129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Единица измерения</w:t>
            </w:r>
          </w:p>
        </w:tc>
        <w:tc>
          <w:tcPr>
            <w:tcW w:w="147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AB4F5C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 xml:space="preserve">Прогноз                      на </w:t>
            </w:r>
            <w:r>
              <w:rPr>
                <w:color w:val="000000"/>
              </w:rPr>
              <w:t>2026</w:t>
            </w:r>
            <w:r w:rsidRPr="00500B89">
              <w:rPr>
                <w:color w:val="000000"/>
              </w:rPr>
              <w:t xml:space="preserve"> год</w:t>
            </w:r>
          </w:p>
        </w:tc>
        <w:tc>
          <w:tcPr>
            <w:tcW w:w="7955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в том числе:</w:t>
            </w:r>
          </w:p>
        </w:tc>
      </w:tr>
      <w:tr w:rsidR="000A0120" w:rsidRPr="00500B89" w:rsidTr="00853730">
        <w:trPr>
          <w:gridAfter w:val="1"/>
          <w:wAfter w:w="21" w:type="dxa"/>
          <w:trHeight w:val="247"/>
        </w:trPr>
        <w:tc>
          <w:tcPr>
            <w:tcW w:w="3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29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47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I квартал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II квартал</w:t>
            </w:r>
          </w:p>
        </w:tc>
        <w:tc>
          <w:tcPr>
            <w:tcW w:w="146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I-е полуг.</w:t>
            </w:r>
          </w:p>
        </w:tc>
        <w:tc>
          <w:tcPr>
            <w:tcW w:w="12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III квартал</w:t>
            </w:r>
          </w:p>
        </w:tc>
        <w:tc>
          <w:tcPr>
            <w:tcW w:w="14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9 месяцев</w:t>
            </w:r>
          </w:p>
        </w:tc>
        <w:tc>
          <w:tcPr>
            <w:tcW w:w="133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IV квартал</w:t>
            </w:r>
          </w:p>
        </w:tc>
      </w:tr>
      <w:tr w:rsidR="000A0120" w:rsidRPr="00500B89" w:rsidTr="002E3F63">
        <w:trPr>
          <w:gridAfter w:val="1"/>
          <w:wAfter w:w="21" w:type="dxa"/>
          <w:trHeight w:val="375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0371B0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Архангельско-Голицынское</w:t>
            </w:r>
          </w:p>
        </w:tc>
        <w:tc>
          <w:tcPr>
            <w:tcW w:w="12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0371B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тыс. руб.</w:t>
            </w:r>
          </w:p>
        </w:tc>
        <w:tc>
          <w:tcPr>
            <w:tcW w:w="147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0371B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15828</w:t>
            </w:r>
          </w:p>
        </w:tc>
        <w:tc>
          <w:tcPr>
            <w:tcW w:w="1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0120" w:rsidRPr="001064BF" w:rsidRDefault="000A0120" w:rsidP="009E6B8E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1064BF">
              <w:t>3919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0120" w:rsidRPr="001064BF" w:rsidRDefault="000A0120" w:rsidP="009E6B8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1064BF">
              <w:t>4112</w:t>
            </w:r>
          </w:p>
        </w:tc>
        <w:tc>
          <w:tcPr>
            <w:tcW w:w="146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0120" w:rsidRPr="001064BF" w:rsidRDefault="000A0120" w:rsidP="009E6B8E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1064BF">
              <w:rPr>
                <w:b/>
                <w:bCs/>
              </w:rPr>
              <w:t>8031</w:t>
            </w:r>
          </w:p>
        </w:tc>
        <w:tc>
          <w:tcPr>
            <w:tcW w:w="12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0120" w:rsidRPr="001064BF" w:rsidRDefault="000A0120" w:rsidP="009E6B8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1064BF">
              <w:t>4127</w:t>
            </w:r>
          </w:p>
        </w:tc>
        <w:tc>
          <w:tcPr>
            <w:tcW w:w="14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0120" w:rsidRPr="00863FAF" w:rsidRDefault="000A0120" w:rsidP="009E6B8E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863FAF">
              <w:rPr>
                <w:b/>
                <w:bCs/>
              </w:rPr>
              <w:t>12158</w:t>
            </w:r>
          </w:p>
        </w:tc>
        <w:tc>
          <w:tcPr>
            <w:tcW w:w="133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0120" w:rsidRPr="001064BF" w:rsidRDefault="000A0120" w:rsidP="009E6B8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1064BF">
              <w:t>3670</w:t>
            </w:r>
          </w:p>
        </w:tc>
      </w:tr>
      <w:tr w:rsidR="000A0120" w:rsidRPr="00500B89" w:rsidTr="002E3F63">
        <w:trPr>
          <w:gridAfter w:val="1"/>
          <w:wAfter w:w="21" w:type="dxa"/>
          <w:trHeight w:val="375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0371B0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Болдовское</w:t>
            </w:r>
          </w:p>
        </w:tc>
        <w:tc>
          <w:tcPr>
            <w:tcW w:w="12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0371B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тыс. руб.</w:t>
            </w:r>
          </w:p>
        </w:tc>
        <w:tc>
          <w:tcPr>
            <w:tcW w:w="147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0371B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16103</w:t>
            </w:r>
          </w:p>
        </w:tc>
        <w:tc>
          <w:tcPr>
            <w:tcW w:w="1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0120" w:rsidRPr="001064BF" w:rsidRDefault="000A0120" w:rsidP="009E6B8E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1064BF">
              <w:t>3053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0120" w:rsidRPr="001064BF" w:rsidRDefault="000A0120" w:rsidP="009E6B8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1064BF">
              <w:t>4567</w:t>
            </w:r>
          </w:p>
        </w:tc>
        <w:tc>
          <w:tcPr>
            <w:tcW w:w="146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0120" w:rsidRPr="001064BF" w:rsidRDefault="000A0120" w:rsidP="009E6B8E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1064BF">
              <w:rPr>
                <w:b/>
                <w:bCs/>
              </w:rPr>
              <w:t>7620</w:t>
            </w:r>
          </w:p>
        </w:tc>
        <w:tc>
          <w:tcPr>
            <w:tcW w:w="12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0120" w:rsidRPr="001064BF" w:rsidRDefault="000A0120" w:rsidP="009E6B8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1064BF">
              <w:t>4466</w:t>
            </w:r>
          </w:p>
        </w:tc>
        <w:tc>
          <w:tcPr>
            <w:tcW w:w="14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0120" w:rsidRPr="00863FAF" w:rsidRDefault="000A0120" w:rsidP="009E6B8E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863FAF">
              <w:rPr>
                <w:b/>
                <w:bCs/>
              </w:rPr>
              <w:t>12086</w:t>
            </w:r>
          </w:p>
        </w:tc>
        <w:tc>
          <w:tcPr>
            <w:tcW w:w="133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0120" w:rsidRPr="001064BF" w:rsidRDefault="000A0120" w:rsidP="009E6B8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1064BF">
              <w:t>4017</w:t>
            </w:r>
          </w:p>
        </w:tc>
      </w:tr>
      <w:tr w:rsidR="000A0120" w:rsidRPr="00500B89" w:rsidTr="002E3F63">
        <w:trPr>
          <w:gridAfter w:val="1"/>
          <w:wAfter w:w="21" w:type="dxa"/>
          <w:trHeight w:val="375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0371B0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Красносельцовское</w:t>
            </w:r>
          </w:p>
        </w:tc>
        <w:tc>
          <w:tcPr>
            <w:tcW w:w="12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0371B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тыс. руб.</w:t>
            </w:r>
          </w:p>
        </w:tc>
        <w:tc>
          <w:tcPr>
            <w:tcW w:w="147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0371B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438581</w:t>
            </w:r>
          </w:p>
        </w:tc>
        <w:tc>
          <w:tcPr>
            <w:tcW w:w="1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0120" w:rsidRPr="001064BF" w:rsidRDefault="000A0120" w:rsidP="009E6B8E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1064BF">
              <w:t>82765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0120" w:rsidRPr="001064BF" w:rsidRDefault="000A0120" w:rsidP="009E6B8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1064BF">
              <w:t>108422</w:t>
            </w:r>
          </w:p>
        </w:tc>
        <w:tc>
          <w:tcPr>
            <w:tcW w:w="146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0120" w:rsidRPr="001064BF" w:rsidRDefault="000A0120" w:rsidP="009E6B8E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1064BF">
              <w:rPr>
                <w:b/>
                <w:bCs/>
              </w:rPr>
              <w:t>191187</w:t>
            </w:r>
          </w:p>
        </w:tc>
        <w:tc>
          <w:tcPr>
            <w:tcW w:w="12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0120" w:rsidRPr="001064BF" w:rsidRDefault="000A0120" w:rsidP="009E6B8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1064BF">
              <w:t>123572</w:t>
            </w:r>
          </w:p>
        </w:tc>
        <w:tc>
          <w:tcPr>
            <w:tcW w:w="14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0120" w:rsidRPr="00863FAF" w:rsidRDefault="000A0120" w:rsidP="009E6B8E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863FAF">
              <w:rPr>
                <w:b/>
                <w:bCs/>
              </w:rPr>
              <w:t>314759</w:t>
            </w:r>
          </w:p>
        </w:tc>
        <w:tc>
          <w:tcPr>
            <w:tcW w:w="133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0120" w:rsidRPr="001064BF" w:rsidRDefault="000A0120" w:rsidP="009E6B8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1064BF">
              <w:t>123822</w:t>
            </w:r>
          </w:p>
        </w:tc>
      </w:tr>
      <w:tr w:rsidR="000A0120" w:rsidRPr="00500B89" w:rsidTr="002E3F63">
        <w:trPr>
          <w:gridAfter w:val="1"/>
          <w:wAfter w:w="21" w:type="dxa"/>
          <w:trHeight w:val="375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0371B0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Левженское</w:t>
            </w:r>
          </w:p>
        </w:tc>
        <w:tc>
          <w:tcPr>
            <w:tcW w:w="12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0371B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тыс. руб.</w:t>
            </w:r>
          </w:p>
        </w:tc>
        <w:tc>
          <w:tcPr>
            <w:tcW w:w="147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0371B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2801</w:t>
            </w:r>
          </w:p>
        </w:tc>
        <w:tc>
          <w:tcPr>
            <w:tcW w:w="1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0120" w:rsidRPr="001064BF" w:rsidRDefault="000A0120" w:rsidP="009E6B8E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1064BF">
              <w:t>534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0120" w:rsidRPr="001064BF" w:rsidRDefault="000A0120" w:rsidP="009E6B8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1064BF">
              <w:t>649</w:t>
            </w:r>
          </w:p>
        </w:tc>
        <w:tc>
          <w:tcPr>
            <w:tcW w:w="146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0120" w:rsidRPr="001064BF" w:rsidRDefault="000A0120" w:rsidP="009E6B8E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1064BF">
              <w:rPr>
                <w:b/>
                <w:bCs/>
              </w:rPr>
              <w:t>1183</w:t>
            </w:r>
          </w:p>
        </w:tc>
        <w:tc>
          <w:tcPr>
            <w:tcW w:w="12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0120" w:rsidRPr="001064BF" w:rsidRDefault="000A0120" w:rsidP="009E6B8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1064BF">
              <w:t>744</w:t>
            </w:r>
          </w:p>
        </w:tc>
        <w:tc>
          <w:tcPr>
            <w:tcW w:w="14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0120" w:rsidRPr="00863FAF" w:rsidRDefault="000A0120" w:rsidP="009E6B8E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863FAF">
              <w:rPr>
                <w:b/>
                <w:bCs/>
              </w:rPr>
              <w:t>1927</w:t>
            </w:r>
          </w:p>
        </w:tc>
        <w:tc>
          <w:tcPr>
            <w:tcW w:w="133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0120" w:rsidRPr="001064BF" w:rsidRDefault="000A0120" w:rsidP="009E6B8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1064BF">
              <w:t>874</w:t>
            </w:r>
          </w:p>
        </w:tc>
      </w:tr>
      <w:tr w:rsidR="000A0120" w:rsidRPr="00500B89" w:rsidTr="002E3F63">
        <w:trPr>
          <w:gridAfter w:val="1"/>
          <w:wAfter w:w="21" w:type="dxa"/>
          <w:trHeight w:val="375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0371B0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Мордовско-Пишлинское</w:t>
            </w:r>
          </w:p>
        </w:tc>
        <w:tc>
          <w:tcPr>
            <w:tcW w:w="12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0371B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тыс. руб.</w:t>
            </w:r>
          </w:p>
        </w:tc>
        <w:tc>
          <w:tcPr>
            <w:tcW w:w="147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0371B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9156</w:t>
            </w:r>
          </w:p>
        </w:tc>
        <w:tc>
          <w:tcPr>
            <w:tcW w:w="1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0120" w:rsidRPr="001064BF" w:rsidRDefault="000A0120" w:rsidP="009E6B8E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1064BF">
              <w:t>1884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0120" w:rsidRPr="001064BF" w:rsidRDefault="000A0120" w:rsidP="009E6B8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1064BF">
              <w:t>2267</w:t>
            </w:r>
          </w:p>
        </w:tc>
        <w:tc>
          <w:tcPr>
            <w:tcW w:w="146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0120" w:rsidRPr="001064BF" w:rsidRDefault="000A0120" w:rsidP="009E6B8E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1064BF">
              <w:rPr>
                <w:b/>
                <w:bCs/>
              </w:rPr>
              <w:t>4151</w:t>
            </w:r>
          </w:p>
        </w:tc>
        <w:tc>
          <w:tcPr>
            <w:tcW w:w="12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0120" w:rsidRPr="001064BF" w:rsidRDefault="000A0120" w:rsidP="009E6B8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1064BF">
              <w:t>2818</w:t>
            </w:r>
          </w:p>
        </w:tc>
        <w:tc>
          <w:tcPr>
            <w:tcW w:w="14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0120" w:rsidRPr="00863FAF" w:rsidRDefault="000A0120" w:rsidP="009E6B8E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863FAF">
              <w:rPr>
                <w:b/>
                <w:bCs/>
              </w:rPr>
              <w:t>6969</w:t>
            </w:r>
          </w:p>
        </w:tc>
        <w:tc>
          <w:tcPr>
            <w:tcW w:w="133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0120" w:rsidRPr="001064BF" w:rsidRDefault="000A0120" w:rsidP="009E6B8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1064BF">
              <w:t>2187</w:t>
            </w:r>
          </w:p>
        </w:tc>
      </w:tr>
      <w:tr w:rsidR="000A0120" w:rsidRPr="00500B89" w:rsidTr="002E3F63">
        <w:trPr>
          <w:gridAfter w:val="1"/>
          <w:wAfter w:w="21" w:type="dxa"/>
          <w:trHeight w:val="323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0371B0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Пайгармское</w:t>
            </w:r>
          </w:p>
        </w:tc>
        <w:tc>
          <w:tcPr>
            <w:tcW w:w="12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0371B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тыс. руб.</w:t>
            </w:r>
          </w:p>
        </w:tc>
        <w:tc>
          <w:tcPr>
            <w:tcW w:w="147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0371B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21016</w:t>
            </w:r>
          </w:p>
        </w:tc>
        <w:tc>
          <w:tcPr>
            <w:tcW w:w="1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0120" w:rsidRPr="001064BF" w:rsidRDefault="000A0120" w:rsidP="009E6B8E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1064BF">
              <w:t>4290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0120" w:rsidRPr="001064BF" w:rsidRDefault="000A0120" w:rsidP="009E6B8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1064BF">
              <w:t>5629</w:t>
            </w:r>
          </w:p>
        </w:tc>
        <w:tc>
          <w:tcPr>
            <w:tcW w:w="146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0120" w:rsidRPr="001064BF" w:rsidRDefault="000A0120" w:rsidP="009E6B8E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1064BF">
              <w:rPr>
                <w:b/>
                <w:bCs/>
              </w:rPr>
              <w:t>9919</w:t>
            </w:r>
          </w:p>
        </w:tc>
        <w:tc>
          <w:tcPr>
            <w:tcW w:w="12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0120" w:rsidRPr="001064BF" w:rsidRDefault="000A0120" w:rsidP="009E6B8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1064BF">
              <w:t>6248</w:t>
            </w:r>
          </w:p>
        </w:tc>
        <w:tc>
          <w:tcPr>
            <w:tcW w:w="14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0120" w:rsidRPr="00863FAF" w:rsidRDefault="000A0120" w:rsidP="009E6B8E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863FAF">
              <w:rPr>
                <w:b/>
                <w:bCs/>
              </w:rPr>
              <w:t>16167</w:t>
            </w:r>
          </w:p>
        </w:tc>
        <w:tc>
          <w:tcPr>
            <w:tcW w:w="133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0120" w:rsidRPr="001064BF" w:rsidRDefault="000A0120" w:rsidP="009E6B8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1064BF">
              <w:t>4849</w:t>
            </w:r>
          </w:p>
        </w:tc>
      </w:tr>
      <w:tr w:rsidR="000A0120" w:rsidRPr="00500B89" w:rsidTr="002E3F63">
        <w:trPr>
          <w:gridAfter w:val="1"/>
          <w:wAfter w:w="21" w:type="dxa"/>
          <w:trHeight w:val="375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0371B0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Палаевско-Урледимское</w:t>
            </w:r>
          </w:p>
        </w:tc>
        <w:tc>
          <w:tcPr>
            <w:tcW w:w="12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0371B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тыс. руб.</w:t>
            </w:r>
          </w:p>
        </w:tc>
        <w:tc>
          <w:tcPr>
            <w:tcW w:w="147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0371B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9648</w:t>
            </w:r>
          </w:p>
        </w:tc>
        <w:tc>
          <w:tcPr>
            <w:tcW w:w="1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0120" w:rsidRPr="001064BF" w:rsidRDefault="000A0120" w:rsidP="009E6B8E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1064BF">
              <w:t>2227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0120" w:rsidRPr="001064BF" w:rsidRDefault="000A0120" w:rsidP="009E6B8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1064BF">
              <w:t>2559</w:t>
            </w:r>
          </w:p>
        </w:tc>
        <w:tc>
          <w:tcPr>
            <w:tcW w:w="146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0120" w:rsidRPr="001064BF" w:rsidRDefault="000A0120" w:rsidP="009E6B8E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1064BF">
              <w:rPr>
                <w:b/>
                <w:bCs/>
              </w:rPr>
              <w:t>4786</w:t>
            </w:r>
          </w:p>
        </w:tc>
        <w:tc>
          <w:tcPr>
            <w:tcW w:w="12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0120" w:rsidRPr="001064BF" w:rsidRDefault="000A0120" w:rsidP="009E6B8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1064BF">
              <w:t>2554</w:t>
            </w:r>
          </w:p>
        </w:tc>
        <w:tc>
          <w:tcPr>
            <w:tcW w:w="14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0120" w:rsidRPr="00863FAF" w:rsidRDefault="000A0120" w:rsidP="009E6B8E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863FAF">
              <w:rPr>
                <w:b/>
                <w:bCs/>
              </w:rPr>
              <w:t>7340</w:t>
            </w:r>
          </w:p>
        </w:tc>
        <w:tc>
          <w:tcPr>
            <w:tcW w:w="133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0120" w:rsidRPr="001064BF" w:rsidRDefault="000A0120" w:rsidP="009E6B8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1064BF">
              <w:t>2308</w:t>
            </w:r>
          </w:p>
        </w:tc>
      </w:tr>
      <w:tr w:rsidR="000A0120" w:rsidRPr="00500B89" w:rsidTr="002E3F63">
        <w:trPr>
          <w:gridAfter w:val="1"/>
          <w:wAfter w:w="21" w:type="dxa"/>
          <w:trHeight w:val="375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0371B0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Перхляйское</w:t>
            </w:r>
          </w:p>
        </w:tc>
        <w:tc>
          <w:tcPr>
            <w:tcW w:w="12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0371B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тыс. руб.</w:t>
            </w:r>
          </w:p>
        </w:tc>
        <w:tc>
          <w:tcPr>
            <w:tcW w:w="147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0371B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10326</w:t>
            </w:r>
          </w:p>
        </w:tc>
        <w:tc>
          <w:tcPr>
            <w:tcW w:w="1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0120" w:rsidRPr="001064BF" w:rsidRDefault="000A0120" w:rsidP="009E6B8E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1064BF">
              <w:t>1424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0120" w:rsidRPr="001064BF" w:rsidRDefault="000A0120" w:rsidP="009E6B8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1064BF">
              <w:t>1909</w:t>
            </w:r>
          </w:p>
        </w:tc>
        <w:tc>
          <w:tcPr>
            <w:tcW w:w="146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0120" w:rsidRPr="001064BF" w:rsidRDefault="000A0120" w:rsidP="009E6B8E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1064BF">
              <w:rPr>
                <w:b/>
                <w:bCs/>
              </w:rPr>
              <w:t>3333</w:t>
            </w:r>
          </w:p>
        </w:tc>
        <w:tc>
          <w:tcPr>
            <w:tcW w:w="12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0120" w:rsidRPr="001064BF" w:rsidRDefault="000A0120" w:rsidP="009E6B8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1064BF">
              <w:t>3292</w:t>
            </w:r>
          </w:p>
        </w:tc>
        <w:tc>
          <w:tcPr>
            <w:tcW w:w="14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0120" w:rsidRPr="00863FAF" w:rsidRDefault="000A0120" w:rsidP="009E6B8E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863FAF">
              <w:rPr>
                <w:b/>
                <w:bCs/>
              </w:rPr>
              <w:t>6625</w:t>
            </w:r>
          </w:p>
        </w:tc>
        <w:tc>
          <w:tcPr>
            <w:tcW w:w="133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0120" w:rsidRPr="001064BF" w:rsidRDefault="000A0120" w:rsidP="009E6B8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1064BF">
              <w:t>3701</w:t>
            </w:r>
          </w:p>
        </w:tc>
      </w:tr>
      <w:tr w:rsidR="000A0120" w:rsidRPr="00500B89" w:rsidTr="002E3F63">
        <w:trPr>
          <w:gridAfter w:val="1"/>
          <w:wAfter w:w="21" w:type="dxa"/>
          <w:trHeight w:val="375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0371B0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Плодопитомническое</w:t>
            </w:r>
          </w:p>
        </w:tc>
        <w:tc>
          <w:tcPr>
            <w:tcW w:w="12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0371B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тыс. руб.</w:t>
            </w:r>
          </w:p>
        </w:tc>
        <w:tc>
          <w:tcPr>
            <w:tcW w:w="147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0371B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31512</w:t>
            </w:r>
          </w:p>
        </w:tc>
        <w:tc>
          <w:tcPr>
            <w:tcW w:w="1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0120" w:rsidRPr="001064BF" w:rsidRDefault="000A0120" w:rsidP="009E6B8E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1064BF">
              <w:t>7213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0120" w:rsidRPr="001064BF" w:rsidRDefault="000A0120" w:rsidP="009E6B8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1064BF">
              <w:t>7783</w:t>
            </w:r>
          </w:p>
        </w:tc>
        <w:tc>
          <w:tcPr>
            <w:tcW w:w="146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0120" w:rsidRPr="001064BF" w:rsidRDefault="000A0120" w:rsidP="009E6B8E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1064BF">
              <w:rPr>
                <w:b/>
                <w:bCs/>
              </w:rPr>
              <w:t>14996</w:t>
            </w:r>
          </w:p>
        </w:tc>
        <w:tc>
          <w:tcPr>
            <w:tcW w:w="12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0120" w:rsidRPr="001064BF" w:rsidRDefault="000A0120" w:rsidP="009E6B8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1064BF">
              <w:t>7933</w:t>
            </w:r>
          </w:p>
        </w:tc>
        <w:tc>
          <w:tcPr>
            <w:tcW w:w="14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0120" w:rsidRPr="00863FAF" w:rsidRDefault="000A0120" w:rsidP="009E6B8E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863FAF">
              <w:rPr>
                <w:b/>
                <w:bCs/>
              </w:rPr>
              <w:t>22929</w:t>
            </w:r>
          </w:p>
        </w:tc>
        <w:tc>
          <w:tcPr>
            <w:tcW w:w="133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0120" w:rsidRPr="001064BF" w:rsidRDefault="000A0120" w:rsidP="009E6B8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1064BF">
              <w:t>8583</w:t>
            </w:r>
          </w:p>
        </w:tc>
      </w:tr>
      <w:tr w:rsidR="000A0120" w:rsidRPr="00500B89" w:rsidTr="002E3F63">
        <w:trPr>
          <w:gridAfter w:val="1"/>
          <w:wAfter w:w="21" w:type="dxa"/>
          <w:trHeight w:val="375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0371B0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Приреченское</w:t>
            </w:r>
          </w:p>
        </w:tc>
        <w:tc>
          <w:tcPr>
            <w:tcW w:w="12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0371B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тыс. руб.</w:t>
            </w:r>
          </w:p>
        </w:tc>
        <w:tc>
          <w:tcPr>
            <w:tcW w:w="147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0371B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40325</w:t>
            </w:r>
          </w:p>
        </w:tc>
        <w:tc>
          <w:tcPr>
            <w:tcW w:w="1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0120" w:rsidRPr="001064BF" w:rsidRDefault="000A0120" w:rsidP="009E6B8E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1064BF">
              <w:t>9292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0120" w:rsidRPr="001064BF" w:rsidRDefault="000A0120" w:rsidP="009E6B8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1064BF">
              <w:t>10340</w:t>
            </w:r>
          </w:p>
        </w:tc>
        <w:tc>
          <w:tcPr>
            <w:tcW w:w="146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0120" w:rsidRPr="001064BF" w:rsidRDefault="000A0120" w:rsidP="009E6B8E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1064BF">
              <w:rPr>
                <w:b/>
                <w:bCs/>
              </w:rPr>
              <w:t>19632</w:t>
            </w:r>
          </w:p>
        </w:tc>
        <w:tc>
          <w:tcPr>
            <w:tcW w:w="12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0120" w:rsidRPr="001064BF" w:rsidRDefault="000A0120" w:rsidP="009E6B8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1064BF">
              <w:t>10272</w:t>
            </w:r>
          </w:p>
        </w:tc>
        <w:tc>
          <w:tcPr>
            <w:tcW w:w="14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0120" w:rsidRPr="00863FAF" w:rsidRDefault="000A0120" w:rsidP="009E6B8E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863FAF">
              <w:rPr>
                <w:b/>
                <w:bCs/>
              </w:rPr>
              <w:t>29904</w:t>
            </w:r>
          </w:p>
        </w:tc>
        <w:tc>
          <w:tcPr>
            <w:tcW w:w="133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0120" w:rsidRPr="001064BF" w:rsidRDefault="000A0120" w:rsidP="009E6B8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1064BF">
              <w:t>10421</w:t>
            </w:r>
          </w:p>
        </w:tc>
      </w:tr>
      <w:tr w:rsidR="000A0120" w:rsidRPr="00500B89" w:rsidTr="002E3F63">
        <w:trPr>
          <w:gridAfter w:val="1"/>
          <w:wAfter w:w="21" w:type="dxa"/>
          <w:trHeight w:val="375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0371B0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Русско-Баймаковское</w:t>
            </w:r>
          </w:p>
        </w:tc>
        <w:tc>
          <w:tcPr>
            <w:tcW w:w="12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0371B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тыс. руб.</w:t>
            </w:r>
          </w:p>
        </w:tc>
        <w:tc>
          <w:tcPr>
            <w:tcW w:w="147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0371B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5737</w:t>
            </w:r>
          </w:p>
        </w:tc>
        <w:tc>
          <w:tcPr>
            <w:tcW w:w="1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0120" w:rsidRPr="001064BF" w:rsidRDefault="000A0120" w:rsidP="009E6B8E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1064BF">
              <w:t>1021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0120" w:rsidRPr="001064BF" w:rsidRDefault="000A0120" w:rsidP="009E6B8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1064BF">
              <w:t>1424</w:t>
            </w:r>
          </w:p>
        </w:tc>
        <w:tc>
          <w:tcPr>
            <w:tcW w:w="146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0120" w:rsidRPr="001064BF" w:rsidRDefault="000A0120" w:rsidP="009E6B8E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1064BF">
              <w:rPr>
                <w:b/>
                <w:bCs/>
              </w:rPr>
              <w:t>2445</w:t>
            </w:r>
          </w:p>
        </w:tc>
        <w:tc>
          <w:tcPr>
            <w:tcW w:w="12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0120" w:rsidRPr="001064BF" w:rsidRDefault="000A0120" w:rsidP="009E6B8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1064BF">
              <w:t>1469</w:t>
            </w:r>
          </w:p>
        </w:tc>
        <w:tc>
          <w:tcPr>
            <w:tcW w:w="14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0120" w:rsidRPr="00863FAF" w:rsidRDefault="000A0120" w:rsidP="009E6B8E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863FAF">
              <w:rPr>
                <w:b/>
                <w:bCs/>
              </w:rPr>
              <w:t>3914</w:t>
            </w:r>
          </w:p>
        </w:tc>
        <w:tc>
          <w:tcPr>
            <w:tcW w:w="133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0120" w:rsidRPr="001064BF" w:rsidRDefault="000A0120" w:rsidP="009E6B8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1064BF">
              <w:t>1823</w:t>
            </w:r>
          </w:p>
        </w:tc>
      </w:tr>
      <w:tr w:rsidR="000A0120" w:rsidRPr="00500B89" w:rsidTr="002E3F63">
        <w:trPr>
          <w:gridAfter w:val="1"/>
          <w:wAfter w:w="21" w:type="dxa"/>
          <w:trHeight w:val="375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0371B0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Сузгарьевское</w:t>
            </w:r>
          </w:p>
        </w:tc>
        <w:tc>
          <w:tcPr>
            <w:tcW w:w="12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0371B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тыс. руб.</w:t>
            </w:r>
          </w:p>
        </w:tc>
        <w:tc>
          <w:tcPr>
            <w:tcW w:w="147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0371B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28279</w:t>
            </w:r>
          </w:p>
        </w:tc>
        <w:tc>
          <w:tcPr>
            <w:tcW w:w="1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0120" w:rsidRPr="001064BF" w:rsidRDefault="000A0120" w:rsidP="009E6B8E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1064BF">
              <w:t>5423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0120" w:rsidRPr="001064BF" w:rsidRDefault="000A0120" w:rsidP="009E6B8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1064BF">
              <w:t>8156</w:t>
            </w:r>
          </w:p>
        </w:tc>
        <w:tc>
          <w:tcPr>
            <w:tcW w:w="146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0120" w:rsidRPr="001064BF" w:rsidRDefault="000A0120" w:rsidP="009E6B8E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1064BF">
              <w:rPr>
                <w:b/>
                <w:bCs/>
              </w:rPr>
              <w:t>13579</w:t>
            </w:r>
          </w:p>
        </w:tc>
        <w:tc>
          <w:tcPr>
            <w:tcW w:w="12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0120" w:rsidRPr="001064BF" w:rsidRDefault="000A0120" w:rsidP="009E6B8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1064BF">
              <w:t>7750</w:t>
            </w:r>
          </w:p>
        </w:tc>
        <w:tc>
          <w:tcPr>
            <w:tcW w:w="14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0120" w:rsidRPr="00863FAF" w:rsidRDefault="000A0120" w:rsidP="009E6B8E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863FAF">
              <w:rPr>
                <w:b/>
                <w:bCs/>
              </w:rPr>
              <w:t>21329</w:t>
            </w:r>
          </w:p>
        </w:tc>
        <w:tc>
          <w:tcPr>
            <w:tcW w:w="133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0120" w:rsidRPr="001064BF" w:rsidRDefault="000A0120" w:rsidP="009E6B8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1064BF">
              <w:t>6950</w:t>
            </w:r>
          </w:p>
        </w:tc>
      </w:tr>
      <w:tr w:rsidR="000A0120" w:rsidRPr="00500B89" w:rsidTr="002E3F63">
        <w:trPr>
          <w:gridAfter w:val="1"/>
          <w:wAfter w:w="21" w:type="dxa"/>
          <w:trHeight w:val="362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0371B0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Татарско-Пишлинское</w:t>
            </w:r>
          </w:p>
        </w:tc>
        <w:tc>
          <w:tcPr>
            <w:tcW w:w="12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0371B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тыс. руб.</w:t>
            </w:r>
          </w:p>
        </w:tc>
        <w:tc>
          <w:tcPr>
            <w:tcW w:w="147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0371B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48620</w:t>
            </w:r>
          </w:p>
        </w:tc>
        <w:tc>
          <w:tcPr>
            <w:tcW w:w="1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0120" w:rsidRPr="001064BF" w:rsidRDefault="000A0120" w:rsidP="009E6B8E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1064BF">
              <w:t>11363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0120" w:rsidRPr="001064BF" w:rsidRDefault="000A0120" w:rsidP="009E6B8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1064BF">
              <w:t>12509</w:t>
            </w:r>
          </w:p>
        </w:tc>
        <w:tc>
          <w:tcPr>
            <w:tcW w:w="146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0120" w:rsidRPr="001064BF" w:rsidRDefault="000A0120" w:rsidP="009E6B8E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1064BF">
              <w:rPr>
                <w:b/>
                <w:bCs/>
              </w:rPr>
              <w:t>23872</w:t>
            </w:r>
          </w:p>
        </w:tc>
        <w:tc>
          <w:tcPr>
            <w:tcW w:w="12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0120" w:rsidRPr="001064BF" w:rsidRDefault="000A0120" w:rsidP="009E6B8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1064BF">
              <w:t>13099</w:t>
            </w:r>
          </w:p>
        </w:tc>
        <w:tc>
          <w:tcPr>
            <w:tcW w:w="14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0120" w:rsidRPr="00863FAF" w:rsidRDefault="000A0120" w:rsidP="009E6B8E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863FAF">
              <w:rPr>
                <w:b/>
                <w:bCs/>
              </w:rPr>
              <w:t>36971</w:t>
            </w:r>
          </w:p>
        </w:tc>
        <w:tc>
          <w:tcPr>
            <w:tcW w:w="133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0120" w:rsidRPr="001064BF" w:rsidRDefault="000A0120" w:rsidP="009E6B8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1064BF">
              <w:t>11649</w:t>
            </w:r>
          </w:p>
        </w:tc>
      </w:tr>
      <w:tr w:rsidR="000A0120" w:rsidRPr="00500B89" w:rsidTr="002E3F63">
        <w:trPr>
          <w:gridAfter w:val="1"/>
          <w:wAfter w:w="21" w:type="dxa"/>
          <w:trHeight w:val="375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0371B0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Трускляйское</w:t>
            </w:r>
          </w:p>
        </w:tc>
        <w:tc>
          <w:tcPr>
            <w:tcW w:w="12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0371B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тыс. руб.</w:t>
            </w:r>
          </w:p>
        </w:tc>
        <w:tc>
          <w:tcPr>
            <w:tcW w:w="147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0371B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74400</w:t>
            </w:r>
          </w:p>
        </w:tc>
        <w:tc>
          <w:tcPr>
            <w:tcW w:w="1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0120" w:rsidRPr="001064BF" w:rsidRDefault="000A0120" w:rsidP="009E6B8E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1064BF">
              <w:t>16571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0120" w:rsidRPr="001064BF" w:rsidRDefault="000A0120" w:rsidP="009E6B8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1064BF">
              <w:t>20025</w:t>
            </w:r>
          </w:p>
        </w:tc>
        <w:tc>
          <w:tcPr>
            <w:tcW w:w="146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0120" w:rsidRPr="001064BF" w:rsidRDefault="000A0120" w:rsidP="009E6B8E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1064BF">
              <w:rPr>
                <w:b/>
                <w:bCs/>
              </w:rPr>
              <w:t>36596</w:t>
            </w:r>
          </w:p>
        </w:tc>
        <w:tc>
          <w:tcPr>
            <w:tcW w:w="12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0120" w:rsidRPr="001064BF" w:rsidRDefault="000A0120" w:rsidP="009E6B8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1064BF">
              <w:t>20126</w:t>
            </w:r>
          </w:p>
        </w:tc>
        <w:tc>
          <w:tcPr>
            <w:tcW w:w="14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0120" w:rsidRPr="00863FAF" w:rsidRDefault="000A0120" w:rsidP="009E6B8E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863FAF">
              <w:rPr>
                <w:b/>
                <w:bCs/>
              </w:rPr>
              <w:t>56722</w:t>
            </w:r>
          </w:p>
        </w:tc>
        <w:tc>
          <w:tcPr>
            <w:tcW w:w="133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0120" w:rsidRPr="001064BF" w:rsidRDefault="000A0120" w:rsidP="009E6B8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1064BF">
              <w:t>17678</w:t>
            </w:r>
          </w:p>
        </w:tc>
      </w:tr>
      <w:tr w:rsidR="000A0120" w:rsidRPr="00500B89" w:rsidTr="002E3F63">
        <w:trPr>
          <w:gridAfter w:val="1"/>
          <w:wAfter w:w="21" w:type="dxa"/>
          <w:trHeight w:val="375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0371B0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Хованщинское</w:t>
            </w:r>
          </w:p>
        </w:tc>
        <w:tc>
          <w:tcPr>
            <w:tcW w:w="12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0371B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тыс. руб.</w:t>
            </w:r>
          </w:p>
        </w:tc>
        <w:tc>
          <w:tcPr>
            <w:tcW w:w="147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0371B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7320</w:t>
            </w:r>
          </w:p>
        </w:tc>
        <w:tc>
          <w:tcPr>
            <w:tcW w:w="1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0120" w:rsidRPr="001064BF" w:rsidRDefault="000A0120" w:rsidP="009E6B8E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1064BF">
              <w:t>1736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0120" w:rsidRPr="001064BF" w:rsidRDefault="000A0120" w:rsidP="009E6B8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1064BF">
              <w:t>1858</w:t>
            </w:r>
          </w:p>
        </w:tc>
        <w:tc>
          <w:tcPr>
            <w:tcW w:w="146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0120" w:rsidRPr="001064BF" w:rsidRDefault="000A0120" w:rsidP="009E6B8E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1064BF">
              <w:rPr>
                <w:b/>
                <w:bCs/>
              </w:rPr>
              <w:t>3594</w:t>
            </w:r>
          </w:p>
        </w:tc>
        <w:tc>
          <w:tcPr>
            <w:tcW w:w="12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0120" w:rsidRPr="001064BF" w:rsidRDefault="000A0120" w:rsidP="009E6B8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1064BF">
              <w:t>2078</w:t>
            </w:r>
          </w:p>
        </w:tc>
        <w:tc>
          <w:tcPr>
            <w:tcW w:w="14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0120" w:rsidRPr="00863FAF" w:rsidRDefault="000A0120" w:rsidP="009E6B8E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863FAF">
              <w:rPr>
                <w:b/>
                <w:bCs/>
              </w:rPr>
              <w:t>5672</w:t>
            </w:r>
          </w:p>
        </w:tc>
        <w:tc>
          <w:tcPr>
            <w:tcW w:w="133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0120" w:rsidRPr="001064BF" w:rsidRDefault="000A0120" w:rsidP="009E6B8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1064BF">
              <w:t>1648</w:t>
            </w:r>
          </w:p>
        </w:tc>
      </w:tr>
      <w:tr w:rsidR="000A0120" w:rsidRPr="00500B89" w:rsidTr="002E3F63">
        <w:trPr>
          <w:gridAfter w:val="1"/>
          <w:wAfter w:w="21" w:type="dxa"/>
          <w:trHeight w:val="375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0371B0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Шишкеевское</w:t>
            </w:r>
          </w:p>
        </w:tc>
        <w:tc>
          <w:tcPr>
            <w:tcW w:w="12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0371B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тыс. руб.</w:t>
            </w:r>
          </w:p>
        </w:tc>
        <w:tc>
          <w:tcPr>
            <w:tcW w:w="147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0371B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4693</w:t>
            </w:r>
          </w:p>
        </w:tc>
        <w:tc>
          <w:tcPr>
            <w:tcW w:w="1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0120" w:rsidRPr="001064BF" w:rsidRDefault="000A0120" w:rsidP="009E6B8E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1064BF">
              <w:t>645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0120" w:rsidRPr="001064BF" w:rsidRDefault="000A0120" w:rsidP="009E6B8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1064BF">
              <w:t>1000</w:t>
            </w:r>
          </w:p>
        </w:tc>
        <w:tc>
          <w:tcPr>
            <w:tcW w:w="146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0120" w:rsidRPr="001064BF" w:rsidRDefault="000A0120" w:rsidP="009E6B8E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1064BF">
              <w:t>1645</w:t>
            </w:r>
          </w:p>
        </w:tc>
        <w:tc>
          <w:tcPr>
            <w:tcW w:w="12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0120" w:rsidRPr="001064BF" w:rsidRDefault="000A0120" w:rsidP="009E6B8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1064BF">
              <w:t>1363</w:t>
            </w:r>
          </w:p>
        </w:tc>
        <w:tc>
          <w:tcPr>
            <w:tcW w:w="14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0120" w:rsidRPr="00863FAF" w:rsidRDefault="000A0120" w:rsidP="009E6B8E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863FAF">
              <w:rPr>
                <w:b/>
                <w:bCs/>
              </w:rPr>
              <w:t>3008</w:t>
            </w:r>
          </w:p>
        </w:tc>
        <w:tc>
          <w:tcPr>
            <w:tcW w:w="133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0120" w:rsidRPr="001064BF" w:rsidRDefault="000A0120" w:rsidP="009E6B8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1064BF">
              <w:t>1685</w:t>
            </w:r>
          </w:p>
        </w:tc>
      </w:tr>
      <w:tr w:rsidR="000A0120" w:rsidRPr="00500B89" w:rsidTr="002E3F63">
        <w:trPr>
          <w:gridAfter w:val="1"/>
          <w:wAfter w:w="21" w:type="dxa"/>
          <w:trHeight w:val="375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0371B0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городское поселение Рузаевка</w:t>
            </w:r>
          </w:p>
        </w:tc>
        <w:tc>
          <w:tcPr>
            <w:tcW w:w="12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0371B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тыс. руб.</w:t>
            </w:r>
          </w:p>
        </w:tc>
        <w:tc>
          <w:tcPr>
            <w:tcW w:w="147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0371B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9723385</w:t>
            </w:r>
          </w:p>
        </w:tc>
        <w:tc>
          <w:tcPr>
            <w:tcW w:w="1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0120" w:rsidRPr="001064BF" w:rsidRDefault="000A0120" w:rsidP="009E6B8E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1064BF">
              <w:t>2143453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0120" w:rsidRPr="001064BF" w:rsidRDefault="000A0120" w:rsidP="009E6B8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1064BF">
              <w:t>2292383</w:t>
            </w:r>
          </w:p>
        </w:tc>
        <w:tc>
          <w:tcPr>
            <w:tcW w:w="146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0120" w:rsidRPr="001064BF" w:rsidRDefault="000A0120" w:rsidP="009E6B8E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1064BF">
              <w:t>4435836</w:t>
            </w:r>
          </w:p>
        </w:tc>
        <w:tc>
          <w:tcPr>
            <w:tcW w:w="12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0120" w:rsidRPr="001064BF" w:rsidRDefault="000A0120" w:rsidP="009E6B8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1064BF">
              <w:t>2472947</w:t>
            </w:r>
          </w:p>
        </w:tc>
        <w:tc>
          <w:tcPr>
            <w:tcW w:w="14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0120" w:rsidRPr="00863FAF" w:rsidRDefault="000A0120" w:rsidP="009E6B8E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863FAF">
              <w:rPr>
                <w:b/>
                <w:bCs/>
              </w:rPr>
              <w:t>6908783</w:t>
            </w:r>
          </w:p>
        </w:tc>
        <w:tc>
          <w:tcPr>
            <w:tcW w:w="133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0120" w:rsidRPr="001064BF" w:rsidRDefault="000A0120" w:rsidP="009E6B8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1064BF">
              <w:t>2814602</w:t>
            </w:r>
          </w:p>
        </w:tc>
      </w:tr>
      <w:tr w:rsidR="000A0120" w:rsidRPr="00500B89" w:rsidTr="002E3F63">
        <w:trPr>
          <w:gridAfter w:val="1"/>
          <w:wAfter w:w="21" w:type="dxa"/>
          <w:trHeight w:val="375"/>
        </w:trPr>
        <w:tc>
          <w:tcPr>
            <w:tcW w:w="4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0371B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500B89">
              <w:rPr>
                <w:b/>
                <w:bCs/>
                <w:color w:val="000000"/>
              </w:rPr>
              <w:t>ИТОГО:</w:t>
            </w:r>
          </w:p>
        </w:tc>
        <w:tc>
          <w:tcPr>
            <w:tcW w:w="147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0371B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10 487 730</w:t>
            </w:r>
          </w:p>
        </w:tc>
        <w:tc>
          <w:tcPr>
            <w:tcW w:w="13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9E6B8E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2 296 813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0120" w:rsidRPr="00500B89" w:rsidRDefault="000A0120" w:rsidP="009E6B8E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2 485 592</w:t>
            </w:r>
          </w:p>
        </w:tc>
        <w:tc>
          <w:tcPr>
            <w:tcW w:w="146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0120" w:rsidRPr="00500B89" w:rsidRDefault="000A0120" w:rsidP="009E6B8E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4 782 405</w:t>
            </w:r>
          </w:p>
        </w:tc>
        <w:tc>
          <w:tcPr>
            <w:tcW w:w="12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9E6B8E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2 684 858</w:t>
            </w:r>
          </w:p>
        </w:tc>
        <w:tc>
          <w:tcPr>
            <w:tcW w:w="14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0120" w:rsidRPr="00500B89" w:rsidRDefault="000A0120" w:rsidP="009E6B8E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7 467 263</w:t>
            </w:r>
          </w:p>
        </w:tc>
        <w:tc>
          <w:tcPr>
            <w:tcW w:w="133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0120" w:rsidRPr="00500B89" w:rsidRDefault="000A0120" w:rsidP="009E6B8E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3 020 467</w:t>
            </w:r>
          </w:p>
        </w:tc>
      </w:tr>
      <w:tr w:rsidR="000A0120" w:rsidRPr="00500B89" w:rsidTr="00CD7D7B">
        <w:trPr>
          <w:trHeight w:val="842"/>
        </w:trPr>
        <w:tc>
          <w:tcPr>
            <w:tcW w:w="14040" w:type="dxa"/>
            <w:gridSpan w:val="4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Default="000A0120" w:rsidP="008D7EFE">
            <w:pPr>
              <w:tabs>
                <w:tab w:val="left" w:pos="11085"/>
              </w:tabs>
              <w:jc w:val="right"/>
              <w:rPr>
                <w:sz w:val="16"/>
                <w:szCs w:val="16"/>
              </w:rPr>
            </w:pPr>
          </w:p>
          <w:p w:rsidR="000A0120" w:rsidRDefault="000A0120" w:rsidP="008D7EFE">
            <w:pPr>
              <w:tabs>
                <w:tab w:val="left" w:pos="11085"/>
              </w:tabs>
              <w:jc w:val="right"/>
              <w:rPr>
                <w:sz w:val="16"/>
                <w:szCs w:val="16"/>
              </w:rPr>
            </w:pPr>
          </w:p>
          <w:p w:rsidR="000A0120" w:rsidRDefault="000A0120" w:rsidP="008D7EFE">
            <w:pPr>
              <w:tabs>
                <w:tab w:val="left" w:pos="11085"/>
              </w:tabs>
              <w:jc w:val="right"/>
              <w:rPr>
                <w:sz w:val="16"/>
                <w:szCs w:val="16"/>
              </w:rPr>
            </w:pPr>
          </w:p>
          <w:p w:rsidR="000A0120" w:rsidRPr="001E0687" w:rsidRDefault="000A0120" w:rsidP="008D7EFE">
            <w:pPr>
              <w:tabs>
                <w:tab w:val="left" w:pos="11085"/>
              </w:tabs>
              <w:jc w:val="right"/>
              <w:rPr>
                <w:sz w:val="16"/>
                <w:szCs w:val="16"/>
              </w:rPr>
            </w:pPr>
            <w:r w:rsidRPr="001E0687">
              <w:rPr>
                <w:sz w:val="16"/>
                <w:szCs w:val="16"/>
              </w:rPr>
              <w:t>Приложение 3</w:t>
            </w:r>
          </w:p>
          <w:p w:rsidR="000A0120" w:rsidRPr="001E0687" w:rsidRDefault="000A0120" w:rsidP="008D7EFE">
            <w:pPr>
              <w:tabs>
                <w:tab w:val="left" w:pos="11085"/>
              </w:tabs>
              <w:jc w:val="right"/>
              <w:rPr>
                <w:sz w:val="16"/>
                <w:szCs w:val="16"/>
              </w:rPr>
            </w:pPr>
            <w:r w:rsidRPr="001E0687">
              <w:rPr>
                <w:sz w:val="16"/>
                <w:szCs w:val="16"/>
              </w:rPr>
              <w:t>к постановлению Администрации Рузаевского муниципального района</w:t>
            </w:r>
          </w:p>
          <w:p w:rsidR="000A0120" w:rsidRPr="001E0687" w:rsidRDefault="000A0120" w:rsidP="008D7EFE">
            <w:pPr>
              <w:tabs>
                <w:tab w:val="left" w:pos="11085"/>
              </w:tabs>
              <w:jc w:val="right"/>
              <w:rPr>
                <w:sz w:val="16"/>
                <w:szCs w:val="16"/>
              </w:rPr>
            </w:pPr>
            <w:r w:rsidRPr="001E0687">
              <w:rPr>
                <w:sz w:val="16"/>
                <w:szCs w:val="16"/>
              </w:rPr>
              <w:t>Республики Мордовия</w:t>
            </w:r>
          </w:p>
          <w:p w:rsidR="000A0120" w:rsidRPr="0084350B" w:rsidRDefault="000A0120" w:rsidP="00DE5F51">
            <w:pPr>
              <w:tabs>
                <w:tab w:val="left" w:pos="11085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от 11.08.2026 № 478   </w:t>
            </w:r>
          </w:p>
          <w:p w:rsidR="000A0120" w:rsidRPr="0084350B" w:rsidRDefault="000A0120" w:rsidP="006973D2">
            <w:pPr>
              <w:tabs>
                <w:tab w:val="left" w:pos="11085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  <w:p w:rsidR="000A0120" w:rsidRDefault="000A0120" w:rsidP="006973D2">
            <w:pPr>
              <w:tabs>
                <w:tab w:val="left" w:pos="11085"/>
              </w:tabs>
              <w:jc w:val="center"/>
              <w:rPr>
                <w:sz w:val="16"/>
                <w:szCs w:val="16"/>
              </w:rPr>
            </w:pPr>
            <w:r w:rsidRPr="0084350B">
              <w:rPr>
                <w:sz w:val="16"/>
                <w:szCs w:val="16"/>
              </w:rPr>
              <w:t xml:space="preserve">                 </w:t>
            </w:r>
          </w:p>
          <w:p w:rsidR="000A0120" w:rsidRPr="001E0687" w:rsidRDefault="000A0120" w:rsidP="008D7EFE">
            <w:pPr>
              <w:tabs>
                <w:tab w:val="left" w:pos="11085"/>
              </w:tabs>
              <w:jc w:val="right"/>
              <w:rPr>
                <w:sz w:val="16"/>
                <w:szCs w:val="16"/>
              </w:rPr>
            </w:pPr>
            <w:r w:rsidRPr="001E0687">
              <w:rPr>
                <w:sz w:val="16"/>
                <w:szCs w:val="16"/>
              </w:rPr>
              <w:t xml:space="preserve">    </w:t>
            </w:r>
          </w:p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Поквартальная разбивка прогноза показателя</w:t>
            </w:r>
          </w:p>
        </w:tc>
      </w:tr>
      <w:tr w:rsidR="000A0120" w:rsidRPr="00500B89" w:rsidTr="00CD7D7B">
        <w:trPr>
          <w:trHeight w:val="711"/>
        </w:trPr>
        <w:tc>
          <w:tcPr>
            <w:tcW w:w="14040" w:type="dxa"/>
            <w:gridSpan w:val="4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500B89">
              <w:rPr>
                <w:b/>
                <w:bCs/>
                <w:color w:val="000000"/>
              </w:rPr>
              <w:t>Объем отгруженных товаров собственного производства, выполненных работ и услуг собственными силами по видам экономической деятельности "Обрабатывающие производства", "Обеспечение электрической энергией, газом и паром; кондиционирование воздуха", "Водоснабжение; водоотведение, организация сбора и утилизации отходов, деятельность по ликвидации загрязнений"</w:t>
            </w:r>
          </w:p>
        </w:tc>
      </w:tr>
      <w:tr w:rsidR="000A0120" w:rsidRPr="00500B89" w:rsidTr="00853730">
        <w:trPr>
          <w:trHeight w:val="240"/>
        </w:trPr>
        <w:tc>
          <w:tcPr>
            <w:tcW w:w="14040" w:type="dxa"/>
            <w:gridSpan w:val="4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(наименование показателя)</w:t>
            </w:r>
          </w:p>
        </w:tc>
      </w:tr>
      <w:tr w:rsidR="000A0120" w:rsidRPr="00500B89" w:rsidTr="00853730">
        <w:trPr>
          <w:trHeight w:val="375"/>
        </w:trPr>
        <w:tc>
          <w:tcPr>
            <w:tcW w:w="14040" w:type="dxa"/>
            <w:gridSpan w:val="4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 xml:space="preserve">оценки эффективности деятельности органов местного самоуправления поселений </w:t>
            </w:r>
          </w:p>
        </w:tc>
      </w:tr>
      <w:tr w:rsidR="000A0120" w:rsidRPr="00500B89" w:rsidTr="00853730">
        <w:trPr>
          <w:trHeight w:val="300"/>
        </w:trPr>
        <w:tc>
          <w:tcPr>
            <w:tcW w:w="14040" w:type="dxa"/>
            <w:gridSpan w:val="4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Рузаевского муниципального района Республики Мордовия</w:t>
            </w:r>
          </w:p>
        </w:tc>
      </w:tr>
      <w:tr w:rsidR="000A0120" w:rsidRPr="00500B89" w:rsidTr="00853730">
        <w:trPr>
          <w:trHeight w:val="10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2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42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3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34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4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30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3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30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</w:tr>
      <w:tr w:rsidR="000A0120" w:rsidRPr="00500B89" w:rsidTr="00853730">
        <w:trPr>
          <w:trHeight w:val="89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2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42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3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34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4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30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3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30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  <w:tr w:rsidR="000A0120" w:rsidRPr="00500B89" w:rsidTr="00853730">
        <w:trPr>
          <w:trHeight w:val="330"/>
        </w:trPr>
        <w:tc>
          <w:tcPr>
            <w:tcW w:w="3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Наименование сельских (городского) поселений</w:t>
            </w:r>
          </w:p>
        </w:tc>
        <w:tc>
          <w:tcPr>
            <w:tcW w:w="12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Единица измерения</w:t>
            </w:r>
          </w:p>
        </w:tc>
        <w:tc>
          <w:tcPr>
            <w:tcW w:w="142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A3764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 xml:space="preserve">Прогноз                      на </w:t>
            </w:r>
            <w:r>
              <w:rPr>
                <w:color w:val="000000"/>
              </w:rPr>
              <w:t>2026</w:t>
            </w:r>
            <w:r w:rsidRPr="00500B89">
              <w:rPr>
                <w:color w:val="000000"/>
              </w:rPr>
              <w:t xml:space="preserve"> год</w:t>
            </w:r>
          </w:p>
        </w:tc>
        <w:tc>
          <w:tcPr>
            <w:tcW w:w="8080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в том числе:</w:t>
            </w:r>
          </w:p>
        </w:tc>
      </w:tr>
      <w:tr w:rsidR="000A0120" w:rsidRPr="00500B89" w:rsidTr="00853730">
        <w:trPr>
          <w:trHeight w:val="218"/>
        </w:trPr>
        <w:tc>
          <w:tcPr>
            <w:tcW w:w="3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2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42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3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I квартал</w:t>
            </w:r>
          </w:p>
        </w:tc>
        <w:tc>
          <w:tcPr>
            <w:tcW w:w="134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II квартал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I-е полуг.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III квартал</w:t>
            </w:r>
          </w:p>
        </w:tc>
        <w:tc>
          <w:tcPr>
            <w:tcW w:w="13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9 месяцев</w:t>
            </w:r>
          </w:p>
        </w:tc>
        <w:tc>
          <w:tcPr>
            <w:tcW w:w="13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IV квартал</w:t>
            </w:r>
          </w:p>
        </w:tc>
      </w:tr>
      <w:tr w:rsidR="000A0120" w:rsidRPr="00500B89" w:rsidTr="00853730">
        <w:trPr>
          <w:trHeight w:val="345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50C56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Архангельско-Голицынское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тыс. руб.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 </w:t>
            </w:r>
          </w:p>
        </w:tc>
        <w:tc>
          <w:tcPr>
            <w:tcW w:w="13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 </w:t>
            </w:r>
          </w:p>
        </w:tc>
        <w:tc>
          <w:tcPr>
            <w:tcW w:w="134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 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 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 </w:t>
            </w:r>
          </w:p>
        </w:tc>
        <w:tc>
          <w:tcPr>
            <w:tcW w:w="13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 </w:t>
            </w:r>
          </w:p>
        </w:tc>
        <w:tc>
          <w:tcPr>
            <w:tcW w:w="13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 </w:t>
            </w:r>
          </w:p>
        </w:tc>
      </w:tr>
      <w:tr w:rsidR="000A0120" w:rsidRPr="00500B89" w:rsidTr="00853730">
        <w:trPr>
          <w:trHeight w:val="345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50C56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Болдовское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тыс. руб.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 </w:t>
            </w:r>
          </w:p>
        </w:tc>
        <w:tc>
          <w:tcPr>
            <w:tcW w:w="13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 </w:t>
            </w:r>
          </w:p>
        </w:tc>
        <w:tc>
          <w:tcPr>
            <w:tcW w:w="134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 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 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 </w:t>
            </w:r>
          </w:p>
        </w:tc>
        <w:tc>
          <w:tcPr>
            <w:tcW w:w="13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 </w:t>
            </w:r>
          </w:p>
        </w:tc>
        <w:tc>
          <w:tcPr>
            <w:tcW w:w="13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 </w:t>
            </w:r>
          </w:p>
        </w:tc>
      </w:tr>
      <w:tr w:rsidR="000A0120" w:rsidRPr="00500B89" w:rsidTr="00853730">
        <w:trPr>
          <w:trHeight w:val="345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50C56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Красносельцовское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тыс. руб.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 </w:t>
            </w:r>
          </w:p>
        </w:tc>
        <w:tc>
          <w:tcPr>
            <w:tcW w:w="13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 </w:t>
            </w:r>
          </w:p>
        </w:tc>
        <w:tc>
          <w:tcPr>
            <w:tcW w:w="134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 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 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 </w:t>
            </w:r>
          </w:p>
        </w:tc>
        <w:tc>
          <w:tcPr>
            <w:tcW w:w="13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 </w:t>
            </w:r>
          </w:p>
        </w:tc>
        <w:tc>
          <w:tcPr>
            <w:tcW w:w="13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 </w:t>
            </w:r>
          </w:p>
        </w:tc>
      </w:tr>
      <w:tr w:rsidR="000A0120" w:rsidRPr="00500B89" w:rsidTr="00853730">
        <w:trPr>
          <w:trHeight w:val="345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50C56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Левженское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тыс. руб.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 </w:t>
            </w:r>
          </w:p>
        </w:tc>
        <w:tc>
          <w:tcPr>
            <w:tcW w:w="13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 </w:t>
            </w:r>
          </w:p>
        </w:tc>
        <w:tc>
          <w:tcPr>
            <w:tcW w:w="134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 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 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 </w:t>
            </w:r>
          </w:p>
        </w:tc>
        <w:tc>
          <w:tcPr>
            <w:tcW w:w="13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 </w:t>
            </w:r>
          </w:p>
        </w:tc>
        <w:tc>
          <w:tcPr>
            <w:tcW w:w="13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 </w:t>
            </w:r>
          </w:p>
        </w:tc>
      </w:tr>
      <w:tr w:rsidR="000A0120" w:rsidRPr="00500B89" w:rsidTr="00853730">
        <w:trPr>
          <w:trHeight w:val="345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50C56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Мордовско-Пишлинское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тыс. руб.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 </w:t>
            </w:r>
          </w:p>
        </w:tc>
        <w:tc>
          <w:tcPr>
            <w:tcW w:w="13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 </w:t>
            </w:r>
          </w:p>
        </w:tc>
        <w:tc>
          <w:tcPr>
            <w:tcW w:w="134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 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 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 </w:t>
            </w:r>
          </w:p>
        </w:tc>
        <w:tc>
          <w:tcPr>
            <w:tcW w:w="13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 </w:t>
            </w:r>
          </w:p>
        </w:tc>
        <w:tc>
          <w:tcPr>
            <w:tcW w:w="13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 </w:t>
            </w:r>
          </w:p>
        </w:tc>
      </w:tr>
      <w:tr w:rsidR="000A0120" w:rsidRPr="00500B89" w:rsidTr="00853730">
        <w:trPr>
          <w:trHeight w:val="345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50C56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Пайгармское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тыс. руб.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 </w:t>
            </w:r>
          </w:p>
        </w:tc>
        <w:tc>
          <w:tcPr>
            <w:tcW w:w="13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 </w:t>
            </w:r>
          </w:p>
        </w:tc>
        <w:tc>
          <w:tcPr>
            <w:tcW w:w="134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 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 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 </w:t>
            </w:r>
          </w:p>
        </w:tc>
        <w:tc>
          <w:tcPr>
            <w:tcW w:w="13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 </w:t>
            </w:r>
          </w:p>
        </w:tc>
        <w:tc>
          <w:tcPr>
            <w:tcW w:w="13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 </w:t>
            </w:r>
          </w:p>
        </w:tc>
      </w:tr>
      <w:tr w:rsidR="000A0120" w:rsidRPr="00500B89" w:rsidTr="00853730">
        <w:trPr>
          <w:trHeight w:val="345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50C56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Палаевско-Урледимское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тыс. руб.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 </w:t>
            </w:r>
          </w:p>
        </w:tc>
        <w:tc>
          <w:tcPr>
            <w:tcW w:w="13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 </w:t>
            </w:r>
          </w:p>
        </w:tc>
        <w:tc>
          <w:tcPr>
            <w:tcW w:w="134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 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 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 </w:t>
            </w:r>
          </w:p>
        </w:tc>
        <w:tc>
          <w:tcPr>
            <w:tcW w:w="13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 </w:t>
            </w:r>
          </w:p>
        </w:tc>
        <w:tc>
          <w:tcPr>
            <w:tcW w:w="13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 </w:t>
            </w:r>
          </w:p>
        </w:tc>
      </w:tr>
      <w:tr w:rsidR="000A0120" w:rsidRPr="00500B89" w:rsidTr="00853730">
        <w:trPr>
          <w:trHeight w:val="345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50C56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Перхляйское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тыс. руб.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 </w:t>
            </w:r>
          </w:p>
        </w:tc>
        <w:tc>
          <w:tcPr>
            <w:tcW w:w="13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 </w:t>
            </w:r>
          </w:p>
        </w:tc>
        <w:tc>
          <w:tcPr>
            <w:tcW w:w="134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 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 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 </w:t>
            </w:r>
          </w:p>
        </w:tc>
        <w:tc>
          <w:tcPr>
            <w:tcW w:w="13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 </w:t>
            </w:r>
          </w:p>
        </w:tc>
        <w:tc>
          <w:tcPr>
            <w:tcW w:w="13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 </w:t>
            </w:r>
          </w:p>
        </w:tc>
      </w:tr>
      <w:tr w:rsidR="000A0120" w:rsidRPr="00500B89" w:rsidTr="00853730">
        <w:trPr>
          <w:trHeight w:val="345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50C56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Плодопитомническое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тыс. руб.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 </w:t>
            </w:r>
          </w:p>
        </w:tc>
        <w:tc>
          <w:tcPr>
            <w:tcW w:w="13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 </w:t>
            </w:r>
          </w:p>
        </w:tc>
        <w:tc>
          <w:tcPr>
            <w:tcW w:w="134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 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 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 </w:t>
            </w:r>
          </w:p>
        </w:tc>
        <w:tc>
          <w:tcPr>
            <w:tcW w:w="13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 </w:t>
            </w:r>
          </w:p>
        </w:tc>
        <w:tc>
          <w:tcPr>
            <w:tcW w:w="13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 </w:t>
            </w:r>
          </w:p>
        </w:tc>
      </w:tr>
      <w:tr w:rsidR="000A0120" w:rsidRPr="00500B89" w:rsidTr="00853730">
        <w:trPr>
          <w:trHeight w:val="345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50C56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Приреченское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тыс. руб.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 </w:t>
            </w:r>
          </w:p>
        </w:tc>
        <w:tc>
          <w:tcPr>
            <w:tcW w:w="13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 </w:t>
            </w:r>
          </w:p>
        </w:tc>
        <w:tc>
          <w:tcPr>
            <w:tcW w:w="134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 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 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 </w:t>
            </w:r>
          </w:p>
        </w:tc>
        <w:tc>
          <w:tcPr>
            <w:tcW w:w="13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 </w:t>
            </w:r>
          </w:p>
        </w:tc>
        <w:tc>
          <w:tcPr>
            <w:tcW w:w="13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 </w:t>
            </w:r>
          </w:p>
        </w:tc>
      </w:tr>
      <w:tr w:rsidR="000A0120" w:rsidRPr="00500B89" w:rsidTr="00853730">
        <w:trPr>
          <w:trHeight w:val="345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50C56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Русско-Баймаковское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тыс. руб.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 </w:t>
            </w:r>
          </w:p>
        </w:tc>
        <w:tc>
          <w:tcPr>
            <w:tcW w:w="13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 </w:t>
            </w:r>
          </w:p>
        </w:tc>
        <w:tc>
          <w:tcPr>
            <w:tcW w:w="134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 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 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 </w:t>
            </w:r>
          </w:p>
        </w:tc>
        <w:tc>
          <w:tcPr>
            <w:tcW w:w="13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 </w:t>
            </w:r>
          </w:p>
        </w:tc>
        <w:tc>
          <w:tcPr>
            <w:tcW w:w="13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 </w:t>
            </w:r>
          </w:p>
        </w:tc>
      </w:tr>
      <w:tr w:rsidR="000A0120" w:rsidRPr="00500B89" w:rsidTr="00853730">
        <w:trPr>
          <w:trHeight w:val="345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50C56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Сузгарьевское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тыс. руб.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 </w:t>
            </w:r>
          </w:p>
        </w:tc>
        <w:tc>
          <w:tcPr>
            <w:tcW w:w="13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 </w:t>
            </w:r>
          </w:p>
        </w:tc>
        <w:tc>
          <w:tcPr>
            <w:tcW w:w="134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 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 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 </w:t>
            </w:r>
          </w:p>
        </w:tc>
        <w:tc>
          <w:tcPr>
            <w:tcW w:w="13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 </w:t>
            </w:r>
          </w:p>
        </w:tc>
        <w:tc>
          <w:tcPr>
            <w:tcW w:w="13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 </w:t>
            </w:r>
          </w:p>
        </w:tc>
      </w:tr>
      <w:tr w:rsidR="000A0120" w:rsidRPr="00500B89" w:rsidTr="00853730">
        <w:trPr>
          <w:trHeight w:val="345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50C56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Татарско-Пишлинское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тыс. руб.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 </w:t>
            </w:r>
          </w:p>
        </w:tc>
        <w:tc>
          <w:tcPr>
            <w:tcW w:w="13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 </w:t>
            </w:r>
          </w:p>
        </w:tc>
        <w:tc>
          <w:tcPr>
            <w:tcW w:w="134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 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 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 </w:t>
            </w:r>
          </w:p>
        </w:tc>
        <w:tc>
          <w:tcPr>
            <w:tcW w:w="13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 </w:t>
            </w:r>
          </w:p>
        </w:tc>
        <w:tc>
          <w:tcPr>
            <w:tcW w:w="13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 </w:t>
            </w:r>
          </w:p>
        </w:tc>
      </w:tr>
      <w:tr w:rsidR="000A0120" w:rsidRPr="00500B89" w:rsidTr="00853730">
        <w:trPr>
          <w:trHeight w:val="345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50C56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Трускляйское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тыс. руб.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 </w:t>
            </w:r>
          </w:p>
        </w:tc>
        <w:tc>
          <w:tcPr>
            <w:tcW w:w="13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 </w:t>
            </w:r>
          </w:p>
        </w:tc>
        <w:tc>
          <w:tcPr>
            <w:tcW w:w="134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 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 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 </w:t>
            </w:r>
          </w:p>
        </w:tc>
        <w:tc>
          <w:tcPr>
            <w:tcW w:w="13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 </w:t>
            </w:r>
          </w:p>
        </w:tc>
        <w:tc>
          <w:tcPr>
            <w:tcW w:w="13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 </w:t>
            </w:r>
          </w:p>
        </w:tc>
      </w:tr>
      <w:tr w:rsidR="000A0120" w:rsidRPr="00500B89" w:rsidTr="00853730">
        <w:trPr>
          <w:trHeight w:val="345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50C56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Хованщинское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тыс. руб.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 </w:t>
            </w:r>
          </w:p>
        </w:tc>
        <w:tc>
          <w:tcPr>
            <w:tcW w:w="13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 </w:t>
            </w:r>
          </w:p>
        </w:tc>
        <w:tc>
          <w:tcPr>
            <w:tcW w:w="134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 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 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 </w:t>
            </w:r>
          </w:p>
        </w:tc>
        <w:tc>
          <w:tcPr>
            <w:tcW w:w="13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 </w:t>
            </w:r>
          </w:p>
        </w:tc>
        <w:tc>
          <w:tcPr>
            <w:tcW w:w="13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 </w:t>
            </w:r>
          </w:p>
        </w:tc>
      </w:tr>
      <w:tr w:rsidR="000A0120" w:rsidRPr="00500B89" w:rsidTr="00853730">
        <w:trPr>
          <w:trHeight w:val="345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50C56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Шишкеевское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тыс. руб.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 </w:t>
            </w:r>
          </w:p>
        </w:tc>
        <w:tc>
          <w:tcPr>
            <w:tcW w:w="13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 </w:t>
            </w:r>
          </w:p>
        </w:tc>
        <w:tc>
          <w:tcPr>
            <w:tcW w:w="134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 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 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 </w:t>
            </w:r>
          </w:p>
        </w:tc>
        <w:tc>
          <w:tcPr>
            <w:tcW w:w="13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 </w:t>
            </w:r>
          </w:p>
        </w:tc>
        <w:tc>
          <w:tcPr>
            <w:tcW w:w="13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D7EF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 </w:t>
            </w:r>
          </w:p>
        </w:tc>
      </w:tr>
      <w:tr w:rsidR="000A0120" w:rsidRPr="00500B89" w:rsidTr="00853730">
        <w:trPr>
          <w:trHeight w:val="345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городское поселение Рузаевка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тыс. руб.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04569F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color w:val="000000"/>
              </w:rPr>
            </w:pPr>
            <w:r w:rsidRPr="0004569F">
              <w:t>64 733 251</w:t>
            </w:r>
          </w:p>
        </w:tc>
        <w:tc>
          <w:tcPr>
            <w:tcW w:w="13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04569F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color w:val="000000"/>
              </w:rPr>
            </w:pPr>
            <w:r w:rsidRPr="0004569F">
              <w:t>15789 868</w:t>
            </w:r>
          </w:p>
        </w:tc>
        <w:tc>
          <w:tcPr>
            <w:tcW w:w="134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04569F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4569F">
              <w:t>16 090 914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0E551C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0E551C">
              <w:rPr>
                <w:b/>
                <w:bCs/>
              </w:rPr>
              <w:t>31 880 782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04569F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4569F">
              <w:t>16 062 322</w:t>
            </w:r>
          </w:p>
        </w:tc>
        <w:tc>
          <w:tcPr>
            <w:tcW w:w="13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0E551C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0E551C">
              <w:rPr>
                <w:b/>
                <w:bCs/>
              </w:rPr>
              <w:t>47 943 104</w:t>
            </w:r>
          </w:p>
        </w:tc>
        <w:tc>
          <w:tcPr>
            <w:tcW w:w="13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04569F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4569F">
              <w:t>16 790 147</w:t>
            </w:r>
          </w:p>
        </w:tc>
      </w:tr>
      <w:tr w:rsidR="000A0120" w:rsidRPr="00500B89" w:rsidTr="00853730">
        <w:trPr>
          <w:trHeight w:val="345"/>
        </w:trPr>
        <w:tc>
          <w:tcPr>
            <w:tcW w:w="4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753D56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500B89">
              <w:rPr>
                <w:b/>
                <w:bCs/>
                <w:color w:val="000000"/>
              </w:rPr>
              <w:t>ИТОГО: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04569F" w:rsidRDefault="000A0120" w:rsidP="00753D56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04569F">
              <w:rPr>
                <w:b/>
                <w:bCs/>
              </w:rPr>
              <w:t>64 733 251</w:t>
            </w:r>
          </w:p>
        </w:tc>
        <w:tc>
          <w:tcPr>
            <w:tcW w:w="13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04569F" w:rsidRDefault="000A0120" w:rsidP="00753D56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04569F">
              <w:rPr>
                <w:b/>
                <w:bCs/>
              </w:rPr>
              <w:t>15789 868</w:t>
            </w:r>
          </w:p>
        </w:tc>
        <w:tc>
          <w:tcPr>
            <w:tcW w:w="134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04569F" w:rsidRDefault="000A0120" w:rsidP="00753D56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04569F">
              <w:rPr>
                <w:b/>
                <w:bCs/>
              </w:rPr>
              <w:t>16 090 914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04569F" w:rsidRDefault="000A0120" w:rsidP="00753D56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04569F">
              <w:rPr>
                <w:b/>
                <w:bCs/>
              </w:rPr>
              <w:t>31 880 782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04569F" w:rsidRDefault="000A0120" w:rsidP="00753D56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04569F">
              <w:rPr>
                <w:b/>
                <w:bCs/>
              </w:rPr>
              <w:t>16 062 322</w:t>
            </w:r>
          </w:p>
        </w:tc>
        <w:tc>
          <w:tcPr>
            <w:tcW w:w="13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04569F" w:rsidRDefault="000A0120" w:rsidP="00753D56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04569F">
              <w:rPr>
                <w:b/>
                <w:bCs/>
              </w:rPr>
              <w:t>47 943 104</w:t>
            </w:r>
          </w:p>
        </w:tc>
        <w:tc>
          <w:tcPr>
            <w:tcW w:w="13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04569F" w:rsidRDefault="000A0120" w:rsidP="00753D56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04569F">
              <w:rPr>
                <w:b/>
                <w:bCs/>
              </w:rPr>
              <w:t>16 790 147</w:t>
            </w:r>
          </w:p>
        </w:tc>
      </w:tr>
      <w:tr w:rsidR="000A0120" w:rsidRPr="00500B89" w:rsidTr="00853730">
        <w:trPr>
          <w:gridAfter w:val="4"/>
          <w:wAfter w:w="80" w:type="dxa"/>
          <w:trHeight w:val="375"/>
        </w:trPr>
        <w:tc>
          <w:tcPr>
            <w:tcW w:w="13960" w:type="dxa"/>
            <w:gridSpan w:val="3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Default="000A0120" w:rsidP="00BC38DF">
            <w:pPr>
              <w:tabs>
                <w:tab w:val="left" w:pos="11085"/>
              </w:tabs>
              <w:jc w:val="right"/>
              <w:rPr>
                <w:sz w:val="16"/>
                <w:szCs w:val="16"/>
              </w:rPr>
            </w:pPr>
          </w:p>
          <w:p w:rsidR="000A0120" w:rsidRDefault="000A0120" w:rsidP="00BC38DF">
            <w:pPr>
              <w:tabs>
                <w:tab w:val="left" w:pos="11085"/>
              </w:tabs>
              <w:jc w:val="right"/>
              <w:rPr>
                <w:sz w:val="16"/>
                <w:szCs w:val="16"/>
              </w:rPr>
            </w:pPr>
          </w:p>
          <w:p w:rsidR="000A0120" w:rsidRDefault="000A0120" w:rsidP="00BC38DF">
            <w:pPr>
              <w:tabs>
                <w:tab w:val="left" w:pos="11085"/>
              </w:tabs>
              <w:jc w:val="right"/>
              <w:rPr>
                <w:sz w:val="16"/>
                <w:szCs w:val="16"/>
              </w:rPr>
            </w:pPr>
          </w:p>
          <w:p w:rsidR="000A0120" w:rsidRDefault="000A0120" w:rsidP="00BC38DF">
            <w:pPr>
              <w:tabs>
                <w:tab w:val="left" w:pos="11085"/>
              </w:tabs>
              <w:jc w:val="right"/>
              <w:rPr>
                <w:sz w:val="16"/>
                <w:szCs w:val="16"/>
              </w:rPr>
            </w:pPr>
          </w:p>
          <w:p w:rsidR="000A0120" w:rsidRPr="001E0687" w:rsidRDefault="000A0120" w:rsidP="00BC38DF">
            <w:pPr>
              <w:tabs>
                <w:tab w:val="left" w:pos="11085"/>
              </w:tabs>
              <w:jc w:val="right"/>
              <w:rPr>
                <w:sz w:val="16"/>
                <w:szCs w:val="16"/>
              </w:rPr>
            </w:pPr>
            <w:r w:rsidRPr="001E0687">
              <w:rPr>
                <w:sz w:val="16"/>
                <w:szCs w:val="16"/>
              </w:rPr>
              <w:t>Приложение 4</w:t>
            </w:r>
          </w:p>
          <w:p w:rsidR="000A0120" w:rsidRPr="001E0687" w:rsidRDefault="000A0120" w:rsidP="00BC38DF">
            <w:pPr>
              <w:tabs>
                <w:tab w:val="left" w:pos="11085"/>
              </w:tabs>
              <w:jc w:val="right"/>
              <w:rPr>
                <w:sz w:val="16"/>
                <w:szCs w:val="16"/>
              </w:rPr>
            </w:pPr>
            <w:r w:rsidRPr="001E0687">
              <w:rPr>
                <w:sz w:val="16"/>
                <w:szCs w:val="16"/>
              </w:rPr>
              <w:t>к постановлению Администрации Рузаевского муниципального района</w:t>
            </w:r>
          </w:p>
          <w:p w:rsidR="000A0120" w:rsidRPr="001E0687" w:rsidRDefault="000A0120" w:rsidP="00BC38DF">
            <w:pPr>
              <w:tabs>
                <w:tab w:val="left" w:pos="11085"/>
              </w:tabs>
              <w:jc w:val="right"/>
              <w:rPr>
                <w:sz w:val="16"/>
                <w:szCs w:val="16"/>
              </w:rPr>
            </w:pPr>
            <w:r w:rsidRPr="001E0687">
              <w:rPr>
                <w:sz w:val="16"/>
                <w:szCs w:val="16"/>
              </w:rPr>
              <w:t>Республики Мордовия</w:t>
            </w:r>
          </w:p>
          <w:p w:rsidR="000A0120" w:rsidRPr="0084350B" w:rsidRDefault="000A0120" w:rsidP="00DE5F51">
            <w:pPr>
              <w:tabs>
                <w:tab w:val="left" w:pos="11085"/>
              </w:tabs>
              <w:jc w:val="right"/>
              <w:rPr>
                <w:sz w:val="16"/>
                <w:szCs w:val="16"/>
              </w:rPr>
            </w:pPr>
            <w:r w:rsidRPr="00500B89">
              <w:t xml:space="preserve"> </w:t>
            </w:r>
            <w:r>
              <w:rPr>
                <w:sz w:val="16"/>
                <w:szCs w:val="16"/>
              </w:rPr>
              <w:t xml:space="preserve">от 11.08.2026 № 478   </w:t>
            </w:r>
          </w:p>
          <w:p w:rsidR="000A0120" w:rsidRPr="0084350B" w:rsidRDefault="000A0120" w:rsidP="00BC38DF">
            <w:pPr>
              <w:tabs>
                <w:tab w:val="left" w:pos="11085"/>
              </w:tabs>
              <w:jc w:val="right"/>
              <w:rPr>
                <w:sz w:val="16"/>
                <w:szCs w:val="16"/>
              </w:rPr>
            </w:pPr>
            <w:r w:rsidRPr="00500B89">
              <w:t xml:space="preserve">                                                                          </w:t>
            </w:r>
            <w:r>
              <w:t xml:space="preserve">                               </w:t>
            </w:r>
            <w:r>
              <w:rPr>
                <w:sz w:val="16"/>
                <w:szCs w:val="16"/>
              </w:rPr>
              <w:t xml:space="preserve">     </w:t>
            </w:r>
          </w:p>
          <w:p w:rsidR="000A0120" w:rsidRDefault="000A0120" w:rsidP="00BC38DF">
            <w:pPr>
              <w:tabs>
                <w:tab w:val="left" w:pos="11085"/>
              </w:tabs>
              <w:jc w:val="center"/>
              <w:rPr>
                <w:sz w:val="16"/>
                <w:szCs w:val="16"/>
              </w:rPr>
            </w:pPr>
            <w:r w:rsidRPr="0084350B">
              <w:rPr>
                <w:sz w:val="16"/>
                <w:szCs w:val="16"/>
              </w:rPr>
              <w:t xml:space="preserve">         </w:t>
            </w:r>
          </w:p>
          <w:p w:rsidR="000A0120" w:rsidRPr="006126B3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500B89">
              <w:t xml:space="preserve"> </w:t>
            </w:r>
            <w:r>
              <w:t xml:space="preserve">                                                                                                           </w:t>
            </w:r>
            <w:r w:rsidRPr="00500B89">
              <w:t xml:space="preserve"> </w:t>
            </w:r>
            <w:r w:rsidRPr="006126B3"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</w:t>
            </w:r>
          </w:p>
          <w:p w:rsidR="000A0120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  <w:p w:rsidR="000A0120" w:rsidRPr="00500B89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Поквартальная разбивка прогноза показателя</w:t>
            </w:r>
          </w:p>
        </w:tc>
      </w:tr>
      <w:tr w:rsidR="000A0120" w:rsidRPr="00500B89" w:rsidTr="00853730">
        <w:trPr>
          <w:gridAfter w:val="4"/>
          <w:wAfter w:w="80" w:type="dxa"/>
          <w:trHeight w:val="330"/>
        </w:trPr>
        <w:tc>
          <w:tcPr>
            <w:tcW w:w="13960" w:type="dxa"/>
            <w:gridSpan w:val="3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500B89">
              <w:rPr>
                <w:b/>
                <w:bCs/>
                <w:color w:val="000000"/>
              </w:rPr>
              <w:t>Объем производства молока в сельскохозяйственных организациях и крестьянских (фермерских) хозяйствах</w:t>
            </w:r>
          </w:p>
        </w:tc>
      </w:tr>
      <w:tr w:rsidR="000A0120" w:rsidRPr="00500B89" w:rsidTr="00853730">
        <w:trPr>
          <w:gridAfter w:val="4"/>
          <w:wAfter w:w="80" w:type="dxa"/>
          <w:trHeight w:val="240"/>
        </w:trPr>
        <w:tc>
          <w:tcPr>
            <w:tcW w:w="13960" w:type="dxa"/>
            <w:gridSpan w:val="3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(наименование показателя)</w:t>
            </w:r>
          </w:p>
        </w:tc>
      </w:tr>
      <w:tr w:rsidR="000A0120" w:rsidRPr="00500B89" w:rsidTr="00853730">
        <w:trPr>
          <w:gridAfter w:val="4"/>
          <w:wAfter w:w="80" w:type="dxa"/>
          <w:trHeight w:val="375"/>
        </w:trPr>
        <w:tc>
          <w:tcPr>
            <w:tcW w:w="13960" w:type="dxa"/>
            <w:gridSpan w:val="3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 xml:space="preserve">оценки эффективности деятельности органов местного самоуправления поселений </w:t>
            </w:r>
          </w:p>
        </w:tc>
      </w:tr>
      <w:tr w:rsidR="000A0120" w:rsidRPr="00500B89" w:rsidTr="00853730">
        <w:trPr>
          <w:gridAfter w:val="4"/>
          <w:wAfter w:w="80" w:type="dxa"/>
          <w:trHeight w:val="375"/>
        </w:trPr>
        <w:tc>
          <w:tcPr>
            <w:tcW w:w="13960" w:type="dxa"/>
            <w:gridSpan w:val="3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Рузаевского муниципального района Республики Мордовия</w:t>
            </w:r>
          </w:p>
        </w:tc>
      </w:tr>
      <w:tr w:rsidR="000A0120" w:rsidRPr="00500B89" w:rsidTr="00F92002">
        <w:trPr>
          <w:gridAfter w:val="4"/>
          <w:wAfter w:w="80" w:type="dxa"/>
          <w:trHeight w:val="357"/>
        </w:trPr>
        <w:tc>
          <w:tcPr>
            <w:tcW w:w="33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Наименование сельских (городского) поселений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Единица измерения</w:t>
            </w:r>
          </w:p>
        </w:tc>
        <w:tc>
          <w:tcPr>
            <w:tcW w:w="140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0120" w:rsidRPr="00CE0067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CE0067">
              <w:rPr>
                <w:color w:val="000000"/>
              </w:rPr>
              <w:t xml:space="preserve">Прогноз                      на </w:t>
            </w:r>
            <w:r>
              <w:rPr>
                <w:color w:val="000000"/>
              </w:rPr>
              <w:t>2026</w:t>
            </w:r>
            <w:r w:rsidRPr="00CE0067">
              <w:rPr>
                <w:color w:val="000000"/>
              </w:rPr>
              <w:t xml:space="preserve"> год</w:t>
            </w:r>
          </w:p>
        </w:tc>
        <w:tc>
          <w:tcPr>
            <w:tcW w:w="8060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в том числе:</w:t>
            </w:r>
          </w:p>
        </w:tc>
      </w:tr>
      <w:tr w:rsidR="000A0120" w:rsidRPr="00500B89" w:rsidTr="00853730">
        <w:trPr>
          <w:gridAfter w:val="4"/>
          <w:wAfter w:w="80" w:type="dxa"/>
          <w:trHeight w:val="405"/>
        </w:trPr>
        <w:tc>
          <w:tcPr>
            <w:tcW w:w="3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40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0120" w:rsidRPr="00CE0067" w:rsidRDefault="000A0120" w:rsidP="00BC38DF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3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I квартал</w:t>
            </w:r>
          </w:p>
        </w:tc>
        <w:tc>
          <w:tcPr>
            <w:tcW w:w="12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II квартал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I-е полуг.</w:t>
            </w:r>
          </w:p>
        </w:tc>
        <w:tc>
          <w:tcPr>
            <w:tcW w:w="13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III квартал</w:t>
            </w:r>
          </w:p>
        </w:tc>
        <w:tc>
          <w:tcPr>
            <w:tcW w:w="14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9 месяцев</w:t>
            </w:r>
          </w:p>
        </w:tc>
        <w:tc>
          <w:tcPr>
            <w:tcW w:w="12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IV квартал</w:t>
            </w:r>
          </w:p>
        </w:tc>
      </w:tr>
      <w:tr w:rsidR="000A0120" w:rsidRPr="00500B89" w:rsidTr="00853730">
        <w:trPr>
          <w:gridAfter w:val="4"/>
          <w:wAfter w:w="80" w:type="dxa"/>
          <w:trHeight w:val="375"/>
        </w:trPr>
        <w:tc>
          <w:tcPr>
            <w:tcW w:w="3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Архангельско-Голицынское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тонн</w:t>
            </w:r>
          </w:p>
        </w:tc>
        <w:tc>
          <w:tcPr>
            <w:tcW w:w="14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E0067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rPr>
                <w:b/>
                <w:bCs/>
                <w:color w:val="000000"/>
              </w:rPr>
            </w:pPr>
          </w:p>
        </w:tc>
        <w:tc>
          <w:tcPr>
            <w:tcW w:w="12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4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</w:tr>
      <w:tr w:rsidR="000A0120" w:rsidRPr="00500B89" w:rsidTr="00853730">
        <w:trPr>
          <w:gridAfter w:val="4"/>
          <w:wAfter w:w="80" w:type="dxa"/>
          <w:trHeight w:val="375"/>
        </w:trPr>
        <w:tc>
          <w:tcPr>
            <w:tcW w:w="3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Болдовское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тонн</w:t>
            </w:r>
          </w:p>
        </w:tc>
        <w:tc>
          <w:tcPr>
            <w:tcW w:w="14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E0067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21470</w:t>
            </w:r>
          </w:p>
        </w:tc>
        <w:tc>
          <w:tcPr>
            <w:tcW w:w="13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7B5C03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7B5C03">
              <w:rPr>
                <w:color w:val="000000"/>
              </w:rPr>
              <w:t>5224</w:t>
            </w:r>
          </w:p>
        </w:tc>
        <w:tc>
          <w:tcPr>
            <w:tcW w:w="12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0F59D5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5325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107A40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10549</w:t>
            </w:r>
          </w:p>
        </w:tc>
        <w:tc>
          <w:tcPr>
            <w:tcW w:w="13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0F59D5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5395</w:t>
            </w:r>
          </w:p>
        </w:tc>
        <w:tc>
          <w:tcPr>
            <w:tcW w:w="14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107A40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15944</w:t>
            </w:r>
          </w:p>
        </w:tc>
        <w:tc>
          <w:tcPr>
            <w:tcW w:w="12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0F59D5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5526</w:t>
            </w:r>
          </w:p>
        </w:tc>
      </w:tr>
      <w:tr w:rsidR="000A0120" w:rsidRPr="00500B89" w:rsidTr="00853730">
        <w:trPr>
          <w:gridAfter w:val="4"/>
          <w:wAfter w:w="80" w:type="dxa"/>
          <w:trHeight w:val="375"/>
        </w:trPr>
        <w:tc>
          <w:tcPr>
            <w:tcW w:w="3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Красносельцовское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тонн</w:t>
            </w:r>
          </w:p>
        </w:tc>
        <w:tc>
          <w:tcPr>
            <w:tcW w:w="14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E0067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10921</w:t>
            </w:r>
          </w:p>
        </w:tc>
        <w:tc>
          <w:tcPr>
            <w:tcW w:w="13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7B5C03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7B5C03">
              <w:rPr>
                <w:color w:val="000000"/>
              </w:rPr>
              <w:t>2729</w:t>
            </w:r>
          </w:p>
        </w:tc>
        <w:tc>
          <w:tcPr>
            <w:tcW w:w="12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0F59D5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2718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107A40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5447</w:t>
            </w:r>
          </w:p>
        </w:tc>
        <w:tc>
          <w:tcPr>
            <w:tcW w:w="13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0F59D5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2730</w:t>
            </w:r>
          </w:p>
        </w:tc>
        <w:tc>
          <w:tcPr>
            <w:tcW w:w="14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107A40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8177</w:t>
            </w:r>
          </w:p>
        </w:tc>
        <w:tc>
          <w:tcPr>
            <w:tcW w:w="12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0F59D5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2744</w:t>
            </w:r>
          </w:p>
        </w:tc>
      </w:tr>
      <w:tr w:rsidR="000A0120" w:rsidRPr="00500B89" w:rsidTr="00853730">
        <w:trPr>
          <w:gridAfter w:val="4"/>
          <w:wAfter w:w="80" w:type="dxa"/>
          <w:trHeight w:val="375"/>
        </w:trPr>
        <w:tc>
          <w:tcPr>
            <w:tcW w:w="3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Левженское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тонн</w:t>
            </w:r>
          </w:p>
        </w:tc>
        <w:tc>
          <w:tcPr>
            <w:tcW w:w="14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E0067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7B5C03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2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0F59D5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107A40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0F59D5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4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107A40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0F59D5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</w:tr>
      <w:tr w:rsidR="000A0120" w:rsidRPr="00500B89" w:rsidTr="00853730">
        <w:trPr>
          <w:gridAfter w:val="4"/>
          <w:wAfter w:w="80" w:type="dxa"/>
          <w:trHeight w:val="375"/>
        </w:trPr>
        <w:tc>
          <w:tcPr>
            <w:tcW w:w="3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Мордовско-Пишлинское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тонн</w:t>
            </w:r>
          </w:p>
        </w:tc>
        <w:tc>
          <w:tcPr>
            <w:tcW w:w="14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E0067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7B5C03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2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0F59D5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107A40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0F59D5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4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107A40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0F59D5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</w:tr>
      <w:tr w:rsidR="000A0120" w:rsidRPr="00500B89" w:rsidTr="00853730">
        <w:trPr>
          <w:gridAfter w:val="4"/>
          <w:wAfter w:w="80" w:type="dxa"/>
          <w:trHeight w:val="375"/>
        </w:trPr>
        <w:tc>
          <w:tcPr>
            <w:tcW w:w="3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Пайгармское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тонн</w:t>
            </w:r>
          </w:p>
        </w:tc>
        <w:tc>
          <w:tcPr>
            <w:tcW w:w="14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E0067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7B5C03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2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0F59D5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107A40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0F59D5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4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107A40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0F59D5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</w:tr>
      <w:tr w:rsidR="000A0120" w:rsidRPr="00500B89" w:rsidTr="00853730">
        <w:trPr>
          <w:gridAfter w:val="4"/>
          <w:wAfter w:w="80" w:type="dxa"/>
          <w:trHeight w:val="375"/>
        </w:trPr>
        <w:tc>
          <w:tcPr>
            <w:tcW w:w="3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Палаевско-Урледимское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тонн</w:t>
            </w:r>
          </w:p>
        </w:tc>
        <w:tc>
          <w:tcPr>
            <w:tcW w:w="14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E0067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330</w:t>
            </w:r>
          </w:p>
        </w:tc>
        <w:tc>
          <w:tcPr>
            <w:tcW w:w="13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7B5C03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7B5C03">
              <w:rPr>
                <w:color w:val="000000"/>
              </w:rPr>
              <w:t>103</w:t>
            </w:r>
          </w:p>
        </w:tc>
        <w:tc>
          <w:tcPr>
            <w:tcW w:w="12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0F59D5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78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107A40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181</w:t>
            </w:r>
          </w:p>
        </w:tc>
        <w:tc>
          <w:tcPr>
            <w:tcW w:w="13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0F59D5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75</w:t>
            </w:r>
          </w:p>
        </w:tc>
        <w:tc>
          <w:tcPr>
            <w:tcW w:w="14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107A40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256</w:t>
            </w:r>
          </w:p>
        </w:tc>
        <w:tc>
          <w:tcPr>
            <w:tcW w:w="12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0F59D5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74</w:t>
            </w:r>
          </w:p>
        </w:tc>
      </w:tr>
      <w:tr w:rsidR="000A0120" w:rsidRPr="00500B89" w:rsidTr="00853730">
        <w:trPr>
          <w:gridAfter w:val="4"/>
          <w:wAfter w:w="80" w:type="dxa"/>
          <w:trHeight w:val="375"/>
        </w:trPr>
        <w:tc>
          <w:tcPr>
            <w:tcW w:w="3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Перхляйское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тонн</w:t>
            </w:r>
          </w:p>
        </w:tc>
        <w:tc>
          <w:tcPr>
            <w:tcW w:w="14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E0067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240</w:t>
            </w:r>
          </w:p>
        </w:tc>
        <w:tc>
          <w:tcPr>
            <w:tcW w:w="13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7B5C03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7B5C03">
              <w:rPr>
                <w:color w:val="000000"/>
              </w:rPr>
              <w:t>56</w:t>
            </w:r>
          </w:p>
        </w:tc>
        <w:tc>
          <w:tcPr>
            <w:tcW w:w="12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0F59D5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61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107A40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117</w:t>
            </w:r>
          </w:p>
        </w:tc>
        <w:tc>
          <w:tcPr>
            <w:tcW w:w="13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0F59D5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61</w:t>
            </w:r>
          </w:p>
        </w:tc>
        <w:tc>
          <w:tcPr>
            <w:tcW w:w="14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107A40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178</w:t>
            </w:r>
          </w:p>
        </w:tc>
        <w:tc>
          <w:tcPr>
            <w:tcW w:w="12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0F59D5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62</w:t>
            </w:r>
          </w:p>
        </w:tc>
      </w:tr>
      <w:tr w:rsidR="000A0120" w:rsidRPr="00500B89" w:rsidTr="00853730">
        <w:trPr>
          <w:gridAfter w:val="4"/>
          <w:wAfter w:w="80" w:type="dxa"/>
          <w:trHeight w:val="375"/>
        </w:trPr>
        <w:tc>
          <w:tcPr>
            <w:tcW w:w="3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Плодопитомническое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тонн</w:t>
            </w:r>
          </w:p>
        </w:tc>
        <w:tc>
          <w:tcPr>
            <w:tcW w:w="14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E0067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13400</w:t>
            </w:r>
          </w:p>
        </w:tc>
        <w:tc>
          <w:tcPr>
            <w:tcW w:w="13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7B5C03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7B5C03">
              <w:rPr>
                <w:color w:val="000000"/>
              </w:rPr>
              <w:t>3421</w:t>
            </w:r>
          </w:p>
        </w:tc>
        <w:tc>
          <w:tcPr>
            <w:tcW w:w="12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0F59D5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3358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107A40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6779</w:t>
            </w:r>
          </w:p>
        </w:tc>
        <w:tc>
          <w:tcPr>
            <w:tcW w:w="13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0F59D5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3325</w:t>
            </w:r>
          </w:p>
        </w:tc>
        <w:tc>
          <w:tcPr>
            <w:tcW w:w="14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107A40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10104</w:t>
            </w:r>
          </w:p>
        </w:tc>
        <w:tc>
          <w:tcPr>
            <w:tcW w:w="12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0F59D5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3296</w:t>
            </w:r>
          </w:p>
        </w:tc>
      </w:tr>
      <w:tr w:rsidR="000A0120" w:rsidRPr="00500B89" w:rsidTr="00853730">
        <w:trPr>
          <w:gridAfter w:val="4"/>
          <w:wAfter w:w="80" w:type="dxa"/>
          <w:trHeight w:val="375"/>
        </w:trPr>
        <w:tc>
          <w:tcPr>
            <w:tcW w:w="3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Приреченское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тонн</w:t>
            </w:r>
          </w:p>
        </w:tc>
        <w:tc>
          <w:tcPr>
            <w:tcW w:w="14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E0067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3250</w:t>
            </w:r>
          </w:p>
        </w:tc>
        <w:tc>
          <w:tcPr>
            <w:tcW w:w="13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7B5C03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7B5C03">
              <w:rPr>
                <w:color w:val="000000"/>
              </w:rPr>
              <w:t>908</w:t>
            </w:r>
          </w:p>
        </w:tc>
        <w:tc>
          <w:tcPr>
            <w:tcW w:w="12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0F59D5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778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107A40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1686</w:t>
            </w:r>
          </w:p>
        </w:tc>
        <w:tc>
          <w:tcPr>
            <w:tcW w:w="13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0F59D5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774</w:t>
            </w:r>
          </w:p>
        </w:tc>
        <w:tc>
          <w:tcPr>
            <w:tcW w:w="14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107A40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2460</w:t>
            </w:r>
          </w:p>
        </w:tc>
        <w:tc>
          <w:tcPr>
            <w:tcW w:w="12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0F59D5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790</w:t>
            </w:r>
          </w:p>
        </w:tc>
      </w:tr>
      <w:tr w:rsidR="000A0120" w:rsidRPr="00500B89" w:rsidTr="00853730">
        <w:trPr>
          <w:gridAfter w:val="4"/>
          <w:wAfter w:w="80" w:type="dxa"/>
          <w:trHeight w:val="375"/>
        </w:trPr>
        <w:tc>
          <w:tcPr>
            <w:tcW w:w="3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Русско-Баймаковское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тонн</w:t>
            </w:r>
          </w:p>
        </w:tc>
        <w:tc>
          <w:tcPr>
            <w:tcW w:w="14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E0067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10250</w:t>
            </w:r>
          </w:p>
        </w:tc>
        <w:tc>
          <w:tcPr>
            <w:tcW w:w="13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7B5C03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7B5C03">
              <w:rPr>
                <w:color w:val="000000"/>
              </w:rPr>
              <w:t>2407</w:t>
            </w:r>
          </w:p>
        </w:tc>
        <w:tc>
          <w:tcPr>
            <w:tcW w:w="12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0F59D5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2545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107A40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4952</w:t>
            </w:r>
          </w:p>
        </w:tc>
        <w:tc>
          <w:tcPr>
            <w:tcW w:w="13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0F59D5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2640</w:t>
            </w:r>
          </w:p>
        </w:tc>
        <w:tc>
          <w:tcPr>
            <w:tcW w:w="14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107A40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7592</w:t>
            </w:r>
          </w:p>
        </w:tc>
        <w:tc>
          <w:tcPr>
            <w:tcW w:w="12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0F59D5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2658</w:t>
            </w:r>
          </w:p>
        </w:tc>
      </w:tr>
      <w:tr w:rsidR="000A0120" w:rsidRPr="00500B89" w:rsidTr="00853730">
        <w:trPr>
          <w:gridAfter w:val="4"/>
          <w:wAfter w:w="80" w:type="dxa"/>
          <w:trHeight w:val="375"/>
        </w:trPr>
        <w:tc>
          <w:tcPr>
            <w:tcW w:w="3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Сузгарьевское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тонн</w:t>
            </w:r>
          </w:p>
        </w:tc>
        <w:tc>
          <w:tcPr>
            <w:tcW w:w="14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E0067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3487</w:t>
            </w:r>
          </w:p>
        </w:tc>
        <w:tc>
          <w:tcPr>
            <w:tcW w:w="13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7B5C03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7B5C03">
              <w:rPr>
                <w:color w:val="000000"/>
              </w:rPr>
              <w:t>843</w:t>
            </w:r>
          </w:p>
        </w:tc>
        <w:tc>
          <w:tcPr>
            <w:tcW w:w="12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0F59D5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876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107A40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1719</w:t>
            </w:r>
          </w:p>
        </w:tc>
        <w:tc>
          <w:tcPr>
            <w:tcW w:w="13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0F59D5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910</w:t>
            </w:r>
          </w:p>
        </w:tc>
        <w:tc>
          <w:tcPr>
            <w:tcW w:w="14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107A40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2629</w:t>
            </w:r>
          </w:p>
        </w:tc>
        <w:tc>
          <w:tcPr>
            <w:tcW w:w="12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0F59D5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858</w:t>
            </w:r>
          </w:p>
        </w:tc>
      </w:tr>
      <w:tr w:rsidR="000A0120" w:rsidRPr="00500B89" w:rsidTr="00853730">
        <w:trPr>
          <w:gridAfter w:val="4"/>
          <w:wAfter w:w="80" w:type="dxa"/>
          <w:trHeight w:val="375"/>
        </w:trPr>
        <w:tc>
          <w:tcPr>
            <w:tcW w:w="3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Татарско-Пишлинское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тонн</w:t>
            </w:r>
          </w:p>
        </w:tc>
        <w:tc>
          <w:tcPr>
            <w:tcW w:w="14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E0067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252</w:t>
            </w:r>
          </w:p>
        </w:tc>
        <w:tc>
          <w:tcPr>
            <w:tcW w:w="13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7B5C03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7B5C03">
              <w:rPr>
                <w:color w:val="000000"/>
              </w:rPr>
              <w:t>57</w:t>
            </w:r>
          </w:p>
        </w:tc>
        <w:tc>
          <w:tcPr>
            <w:tcW w:w="12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0F59D5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61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107A40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118</w:t>
            </w:r>
          </w:p>
        </w:tc>
        <w:tc>
          <w:tcPr>
            <w:tcW w:w="13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0F59D5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69</w:t>
            </w:r>
          </w:p>
        </w:tc>
        <w:tc>
          <w:tcPr>
            <w:tcW w:w="14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107A40" w:rsidRDefault="000A0120" w:rsidP="00BC38DF">
            <w:pPr>
              <w:widowControl/>
              <w:autoSpaceDE/>
              <w:autoSpaceDN/>
              <w:adjustRightInd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   187</w:t>
            </w:r>
          </w:p>
        </w:tc>
        <w:tc>
          <w:tcPr>
            <w:tcW w:w="12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0F59D5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</w:tr>
      <w:tr w:rsidR="000A0120" w:rsidRPr="00500B89" w:rsidTr="00853730">
        <w:trPr>
          <w:gridAfter w:val="4"/>
          <w:wAfter w:w="80" w:type="dxa"/>
          <w:trHeight w:val="375"/>
        </w:trPr>
        <w:tc>
          <w:tcPr>
            <w:tcW w:w="3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Трускляйское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тонн</w:t>
            </w:r>
          </w:p>
        </w:tc>
        <w:tc>
          <w:tcPr>
            <w:tcW w:w="14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E0067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7B5C03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2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0F59D5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107A40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0F59D5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4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107A40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0F59D5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</w:tr>
      <w:tr w:rsidR="000A0120" w:rsidRPr="00500B89" w:rsidTr="00853730">
        <w:trPr>
          <w:gridAfter w:val="4"/>
          <w:wAfter w:w="80" w:type="dxa"/>
          <w:trHeight w:val="375"/>
        </w:trPr>
        <w:tc>
          <w:tcPr>
            <w:tcW w:w="3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Хованщинское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тонн</w:t>
            </w:r>
          </w:p>
        </w:tc>
        <w:tc>
          <w:tcPr>
            <w:tcW w:w="14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E0067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7B5C03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2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0F59D5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107A40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0F59D5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4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107A40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0F59D5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</w:tr>
      <w:tr w:rsidR="000A0120" w:rsidRPr="00500B89" w:rsidTr="00853730">
        <w:trPr>
          <w:gridAfter w:val="4"/>
          <w:wAfter w:w="80" w:type="dxa"/>
          <w:trHeight w:val="375"/>
        </w:trPr>
        <w:tc>
          <w:tcPr>
            <w:tcW w:w="3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Шишкеевское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тонн</w:t>
            </w:r>
          </w:p>
        </w:tc>
        <w:tc>
          <w:tcPr>
            <w:tcW w:w="14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E0067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400</w:t>
            </w:r>
          </w:p>
        </w:tc>
        <w:tc>
          <w:tcPr>
            <w:tcW w:w="13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7B5C03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7B5C03">
              <w:rPr>
                <w:color w:val="000000"/>
              </w:rPr>
              <w:t>95</w:t>
            </w:r>
          </w:p>
        </w:tc>
        <w:tc>
          <w:tcPr>
            <w:tcW w:w="12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0F59D5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107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107A40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</w:t>
            </w:r>
          </w:p>
        </w:tc>
        <w:tc>
          <w:tcPr>
            <w:tcW w:w="13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0F59D5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104</w:t>
            </w:r>
          </w:p>
        </w:tc>
        <w:tc>
          <w:tcPr>
            <w:tcW w:w="14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107A40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306</w:t>
            </w:r>
          </w:p>
        </w:tc>
        <w:tc>
          <w:tcPr>
            <w:tcW w:w="12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0F59D5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94</w:t>
            </w:r>
          </w:p>
        </w:tc>
      </w:tr>
      <w:tr w:rsidR="000A0120" w:rsidRPr="00500B89" w:rsidTr="00853730">
        <w:trPr>
          <w:gridAfter w:val="4"/>
          <w:wAfter w:w="80" w:type="dxa"/>
          <w:trHeight w:val="375"/>
        </w:trPr>
        <w:tc>
          <w:tcPr>
            <w:tcW w:w="3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городское поселение Рузаевка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тонн</w:t>
            </w:r>
          </w:p>
        </w:tc>
        <w:tc>
          <w:tcPr>
            <w:tcW w:w="14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E0067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6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A0120" w:rsidRPr="000F59D5" w:rsidRDefault="000A0120" w:rsidP="00BC38DF">
            <w:pPr>
              <w:widowControl/>
              <w:autoSpaceDE/>
              <w:autoSpaceDN/>
              <w:adjustRightInd/>
              <w:jc w:val="center"/>
              <w:rPr>
                <w:bCs/>
                <w:color w:val="000000"/>
              </w:rPr>
            </w:pPr>
          </w:p>
        </w:tc>
        <w:tc>
          <w:tcPr>
            <w:tcW w:w="126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0F59D5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0F59D5" w:rsidRDefault="000A0120" w:rsidP="00BC38DF">
            <w:pPr>
              <w:widowControl/>
              <w:autoSpaceDE/>
              <w:autoSpaceDN/>
              <w:adjustRightInd/>
              <w:jc w:val="center"/>
              <w:rPr>
                <w:bCs/>
                <w:color w:val="000000"/>
              </w:rPr>
            </w:pPr>
          </w:p>
        </w:tc>
        <w:tc>
          <w:tcPr>
            <w:tcW w:w="13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0F59D5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4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0F59D5" w:rsidRDefault="000A0120" w:rsidP="00BC38DF">
            <w:pPr>
              <w:widowControl/>
              <w:autoSpaceDE/>
              <w:autoSpaceDN/>
              <w:adjustRightInd/>
              <w:jc w:val="center"/>
              <w:rPr>
                <w:bCs/>
                <w:color w:val="000000"/>
              </w:rPr>
            </w:pPr>
          </w:p>
        </w:tc>
        <w:tc>
          <w:tcPr>
            <w:tcW w:w="12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0F59D5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</w:tr>
      <w:tr w:rsidR="000A0120" w:rsidRPr="00500B89" w:rsidTr="00853730">
        <w:trPr>
          <w:gridAfter w:val="4"/>
          <w:wAfter w:w="80" w:type="dxa"/>
          <w:trHeight w:val="375"/>
        </w:trPr>
        <w:tc>
          <w:tcPr>
            <w:tcW w:w="4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500B89">
              <w:rPr>
                <w:b/>
                <w:bCs/>
                <w:color w:val="000000"/>
              </w:rPr>
              <w:t>ИТОГО: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E0067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64 000</w:t>
            </w:r>
          </w:p>
        </w:tc>
        <w:tc>
          <w:tcPr>
            <w:tcW w:w="13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15 843</w:t>
            </w:r>
          </w:p>
        </w:tc>
        <w:tc>
          <w:tcPr>
            <w:tcW w:w="12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15 907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31 750</w:t>
            </w:r>
          </w:p>
        </w:tc>
        <w:tc>
          <w:tcPr>
            <w:tcW w:w="13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16 083</w:t>
            </w:r>
          </w:p>
        </w:tc>
        <w:tc>
          <w:tcPr>
            <w:tcW w:w="14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47 833</w:t>
            </w:r>
          </w:p>
        </w:tc>
        <w:tc>
          <w:tcPr>
            <w:tcW w:w="12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16 167</w:t>
            </w:r>
          </w:p>
        </w:tc>
      </w:tr>
      <w:tr w:rsidR="000A0120" w:rsidRPr="00500B89" w:rsidTr="00853730">
        <w:trPr>
          <w:gridAfter w:val="3"/>
          <w:wAfter w:w="60" w:type="dxa"/>
          <w:trHeight w:val="375"/>
        </w:trPr>
        <w:tc>
          <w:tcPr>
            <w:tcW w:w="13980" w:type="dxa"/>
            <w:gridSpan w:val="3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Default="000A0120" w:rsidP="00BC38DF">
            <w:pPr>
              <w:tabs>
                <w:tab w:val="left" w:pos="11085"/>
              </w:tabs>
              <w:jc w:val="right"/>
              <w:rPr>
                <w:sz w:val="16"/>
                <w:szCs w:val="16"/>
              </w:rPr>
            </w:pPr>
          </w:p>
          <w:p w:rsidR="000A0120" w:rsidRDefault="000A0120" w:rsidP="00BC38DF">
            <w:pPr>
              <w:tabs>
                <w:tab w:val="left" w:pos="11085"/>
              </w:tabs>
              <w:jc w:val="right"/>
              <w:rPr>
                <w:sz w:val="16"/>
                <w:szCs w:val="16"/>
              </w:rPr>
            </w:pPr>
          </w:p>
          <w:p w:rsidR="000A0120" w:rsidRDefault="000A0120" w:rsidP="00BC38DF">
            <w:pPr>
              <w:tabs>
                <w:tab w:val="left" w:pos="11085"/>
              </w:tabs>
              <w:jc w:val="right"/>
              <w:rPr>
                <w:sz w:val="16"/>
                <w:szCs w:val="16"/>
              </w:rPr>
            </w:pPr>
          </w:p>
          <w:p w:rsidR="000A0120" w:rsidRDefault="000A0120" w:rsidP="00BC38DF">
            <w:pPr>
              <w:tabs>
                <w:tab w:val="left" w:pos="11085"/>
              </w:tabs>
              <w:jc w:val="right"/>
              <w:rPr>
                <w:sz w:val="16"/>
                <w:szCs w:val="16"/>
              </w:rPr>
            </w:pPr>
          </w:p>
          <w:p w:rsidR="000A0120" w:rsidRPr="00681952" w:rsidRDefault="000A0120" w:rsidP="00BC38DF">
            <w:pPr>
              <w:tabs>
                <w:tab w:val="left" w:pos="11085"/>
              </w:tabs>
              <w:jc w:val="right"/>
              <w:rPr>
                <w:sz w:val="16"/>
                <w:szCs w:val="16"/>
              </w:rPr>
            </w:pPr>
            <w:r w:rsidRPr="00681952">
              <w:rPr>
                <w:sz w:val="16"/>
                <w:szCs w:val="16"/>
              </w:rPr>
              <w:t>Приложение 5</w:t>
            </w:r>
          </w:p>
          <w:p w:rsidR="000A0120" w:rsidRPr="00681952" w:rsidRDefault="000A0120" w:rsidP="00BC38DF">
            <w:pPr>
              <w:tabs>
                <w:tab w:val="left" w:pos="11085"/>
              </w:tabs>
              <w:jc w:val="right"/>
              <w:rPr>
                <w:sz w:val="16"/>
                <w:szCs w:val="16"/>
              </w:rPr>
            </w:pPr>
            <w:r w:rsidRPr="00681952">
              <w:rPr>
                <w:sz w:val="16"/>
                <w:szCs w:val="16"/>
              </w:rPr>
              <w:t>к постановлению Администрации Рузаевского муниципального района</w:t>
            </w:r>
          </w:p>
          <w:p w:rsidR="000A0120" w:rsidRPr="00681952" w:rsidRDefault="000A0120" w:rsidP="00BC38DF">
            <w:pPr>
              <w:tabs>
                <w:tab w:val="left" w:pos="11085"/>
              </w:tabs>
              <w:jc w:val="right"/>
              <w:rPr>
                <w:sz w:val="16"/>
                <w:szCs w:val="16"/>
              </w:rPr>
            </w:pPr>
            <w:r w:rsidRPr="00681952">
              <w:rPr>
                <w:sz w:val="16"/>
                <w:szCs w:val="16"/>
              </w:rPr>
              <w:t>Республики Мордовия</w:t>
            </w:r>
          </w:p>
          <w:p w:rsidR="000A0120" w:rsidRPr="0084350B" w:rsidRDefault="000A0120" w:rsidP="00DE5F51">
            <w:pPr>
              <w:tabs>
                <w:tab w:val="left" w:pos="11085"/>
              </w:tabs>
              <w:jc w:val="right"/>
              <w:rPr>
                <w:sz w:val="16"/>
                <w:szCs w:val="16"/>
              </w:rPr>
            </w:pPr>
            <w:r w:rsidRPr="004E34B9"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         </w:t>
            </w:r>
            <w:r>
              <w:rPr>
                <w:sz w:val="16"/>
                <w:szCs w:val="16"/>
              </w:rPr>
              <w:t xml:space="preserve">от 11.08.2026 № 478   </w:t>
            </w:r>
          </w:p>
          <w:p w:rsidR="000A0120" w:rsidRPr="0084350B" w:rsidRDefault="000A0120" w:rsidP="00BC38DF">
            <w:pPr>
              <w:tabs>
                <w:tab w:val="left" w:pos="11085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</w:t>
            </w:r>
          </w:p>
          <w:p w:rsidR="000A0120" w:rsidRDefault="000A0120" w:rsidP="00BC38DF">
            <w:pPr>
              <w:tabs>
                <w:tab w:val="left" w:pos="11085"/>
              </w:tabs>
              <w:jc w:val="center"/>
              <w:rPr>
                <w:sz w:val="16"/>
                <w:szCs w:val="16"/>
              </w:rPr>
            </w:pPr>
            <w:r w:rsidRPr="0084350B">
              <w:rPr>
                <w:sz w:val="16"/>
                <w:szCs w:val="16"/>
              </w:rPr>
              <w:t xml:space="preserve">                 </w:t>
            </w:r>
          </w:p>
          <w:p w:rsidR="000A0120" w:rsidRPr="004E34B9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4E34B9">
              <w:rPr>
                <w:sz w:val="16"/>
                <w:szCs w:val="16"/>
              </w:rPr>
              <w:t xml:space="preserve">                                                                          </w:t>
            </w:r>
            <w:r>
              <w:rPr>
                <w:sz w:val="16"/>
                <w:szCs w:val="16"/>
              </w:rPr>
              <w:t xml:space="preserve">                                 </w:t>
            </w:r>
            <w:r w:rsidRPr="004E34B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</w:t>
            </w:r>
            <w:r w:rsidRPr="004E34B9"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0A0120" w:rsidRPr="00500B89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Поквартальная разбивка прогноза показателя</w:t>
            </w:r>
          </w:p>
        </w:tc>
      </w:tr>
      <w:tr w:rsidR="000A0120" w:rsidRPr="00500B89" w:rsidTr="00853730">
        <w:trPr>
          <w:gridAfter w:val="3"/>
          <w:wAfter w:w="60" w:type="dxa"/>
          <w:trHeight w:val="405"/>
        </w:trPr>
        <w:tc>
          <w:tcPr>
            <w:tcW w:w="13980" w:type="dxa"/>
            <w:gridSpan w:val="3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500B89">
              <w:rPr>
                <w:b/>
                <w:bCs/>
                <w:color w:val="000000"/>
              </w:rPr>
              <w:t>Объем производства скота и птицы в сельскохозяйственных организациях и крестьянских (фермерских) хозяйствах</w:t>
            </w:r>
          </w:p>
        </w:tc>
      </w:tr>
      <w:tr w:rsidR="000A0120" w:rsidRPr="00500B89" w:rsidTr="00853730">
        <w:trPr>
          <w:gridAfter w:val="3"/>
          <w:wAfter w:w="60" w:type="dxa"/>
          <w:trHeight w:val="240"/>
        </w:trPr>
        <w:tc>
          <w:tcPr>
            <w:tcW w:w="13980" w:type="dxa"/>
            <w:gridSpan w:val="3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(наименование показателя)</w:t>
            </w:r>
          </w:p>
        </w:tc>
      </w:tr>
      <w:tr w:rsidR="000A0120" w:rsidRPr="00500B89" w:rsidTr="00853730">
        <w:trPr>
          <w:gridAfter w:val="3"/>
          <w:wAfter w:w="60" w:type="dxa"/>
          <w:trHeight w:val="375"/>
        </w:trPr>
        <w:tc>
          <w:tcPr>
            <w:tcW w:w="13980" w:type="dxa"/>
            <w:gridSpan w:val="3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 xml:space="preserve">оценки эффективности деятельности органов местного самоуправления поселений </w:t>
            </w:r>
          </w:p>
        </w:tc>
      </w:tr>
      <w:tr w:rsidR="000A0120" w:rsidRPr="00500B89" w:rsidTr="00853730">
        <w:trPr>
          <w:gridAfter w:val="3"/>
          <w:wAfter w:w="60" w:type="dxa"/>
          <w:trHeight w:val="375"/>
        </w:trPr>
        <w:tc>
          <w:tcPr>
            <w:tcW w:w="13980" w:type="dxa"/>
            <w:gridSpan w:val="3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Рузаевского муниципального района Республики Мордовия</w:t>
            </w:r>
          </w:p>
        </w:tc>
      </w:tr>
      <w:tr w:rsidR="000A0120" w:rsidRPr="00500B89" w:rsidTr="00981057">
        <w:trPr>
          <w:gridAfter w:val="3"/>
          <w:wAfter w:w="60" w:type="dxa"/>
          <w:trHeight w:val="284"/>
        </w:trPr>
        <w:tc>
          <w:tcPr>
            <w:tcW w:w="33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Наименование сельских (городского) поселений</w:t>
            </w:r>
          </w:p>
        </w:tc>
        <w:tc>
          <w:tcPr>
            <w:tcW w:w="12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Единица измерения</w:t>
            </w:r>
          </w:p>
        </w:tc>
        <w:tc>
          <w:tcPr>
            <w:tcW w:w="142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 xml:space="preserve">Прогноз                      на </w:t>
            </w:r>
            <w:r>
              <w:rPr>
                <w:color w:val="000000"/>
              </w:rPr>
              <w:t>2026</w:t>
            </w:r>
            <w:r w:rsidRPr="00500B89">
              <w:rPr>
                <w:color w:val="000000"/>
              </w:rPr>
              <w:t xml:space="preserve"> год</w:t>
            </w:r>
          </w:p>
        </w:tc>
        <w:tc>
          <w:tcPr>
            <w:tcW w:w="7980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в том числе:</w:t>
            </w:r>
          </w:p>
        </w:tc>
      </w:tr>
      <w:tr w:rsidR="000A0120" w:rsidRPr="00500B89" w:rsidTr="00981057">
        <w:trPr>
          <w:gridAfter w:val="3"/>
          <w:wAfter w:w="60" w:type="dxa"/>
          <w:trHeight w:val="276"/>
        </w:trPr>
        <w:tc>
          <w:tcPr>
            <w:tcW w:w="3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2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42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4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I квартал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II квартал</w:t>
            </w:r>
          </w:p>
        </w:tc>
        <w:tc>
          <w:tcPr>
            <w:tcW w:w="14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I-е полуг.</w:t>
            </w:r>
          </w:p>
        </w:tc>
        <w:tc>
          <w:tcPr>
            <w:tcW w:w="12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III квартал</w:t>
            </w:r>
          </w:p>
        </w:tc>
        <w:tc>
          <w:tcPr>
            <w:tcW w:w="14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9 месяцев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IV квартал</w:t>
            </w:r>
          </w:p>
        </w:tc>
      </w:tr>
      <w:tr w:rsidR="000A0120" w:rsidRPr="00500B89" w:rsidTr="00853730">
        <w:trPr>
          <w:gridAfter w:val="3"/>
          <w:wAfter w:w="60" w:type="dxa"/>
          <w:trHeight w:val="375"/>
        </w:trPr>
        <w:tc>
          <w:tcPr>
            <w:tcW w:w="3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Архангельско-Голицынское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тонн</w:t>
            </w:r>
          </w:p>
        </w:tc>
        <w:tc>
          <w:tcPr>
            <w:tcW w:w="142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480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4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6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4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</w:tr>
      <w:tr w:rsidR="000A0120" w:rsidRPr="00500B89" w:rsidTr="00853730">
        <w:trPr>
          <w:gridAfter w:val="3"/>
          <w:wAfter w:w="60" w:type="dxa"/>
          <w:trHeight w:val="375"/>
        </w:trPr>
        <w:tc>
          <w:tcPr>
            <w:tcW w:w="3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Болдовское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тонн</w:t>
            </w:r>
          </w:p>
        </w:tc>
        <w:tc>
          <w:tcPr>
            <w:tcW w:w="14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517D2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9517D2">
              <w:rPr>
                <w:b/>
                <w:bCs/>
                <w:color w:val="000000"/>
              </w:rPr>
              <w:t>750</w:t>
            </w:r>
          </w:p>
        </w:tc>
        <w:tc>
          <w:tcPr>
            <w:tcW w:w="14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517D2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517D2">
              <w:rPr>
                <w:color w:val="000000"/>
              </w:rPr>
              <w:t>206</w:t>
            </w:r>
          </w:p>
        </w:tc>
        <w:tc>
          <w:tcPr>
            <w:tcW w:w="1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517D2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517D2">
              <w:rPr>
                <w:color w:val="000000"/>
              </w:rPr>
              <w:t>199</w:t>
            </w:r>
          </w:p>
        </w:tc>
        <w:tc>
          <w:tcPr>
            <w:tcW w:w="14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517D2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9517D2">
              <w:rPr>
                <w:b/>
                <w:bCs/>
                <w:color w:val="000000"/>
              </w:rPr>
              <w:t>405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517D2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517D2">
              <w:rPr>
                <w:color w:val="000000"/>
              </w:rPr>
              <w:t>170</w:t>
            </w:r>
          </w:p>
        </w:tc>
        <w:tc>
          <w:tcPr>
            <w:tcW w:w="14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517D2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9517D2">
              <w:rPr>
                <w:b/>
                <w:bCs/>
                <w:color w:val="000000"/>
              </w:rPr>
              <w:t>575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517D2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517D2">
              <w:rPr>
                <w:color w:val="000000"/>
              </w:rPr>
              <w:t>175</w:t>
            </w:r>
          </w:p>
        </w:tc>
      </w:tr>
      <w:tr w:rsidR="000A0120" w:rsidRPr="00500B89" w:rsidTr="00853730">
        <w:trPr>
          <w:gridAfter w:val="3"/>
          <w:wAfter w:w="60" w:type="dxa"/>
          <w:trHeight w:val="375"/>
        </w:trPr>
        <w:tc>
          <w:tcPr>
            <w:tcW w:w="3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Красносельцовское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тонн</w:t>
            </w:r>
          </w:p>
        </w:tc>
        <w:tc>
          <w:tcPr>
            <w:tcW w:w="142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517D2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9517D2">
              <w:rPr>
                <w:b/>
                <w:bCs/>
                <w:color w:val="000000"/>
              </w:rPr>
              <w:t>500</w:t>
            </w:r>
          </w:p>
        </w:tc>
        <w:tc>
          <w:tcPr>
            <w:tcW w:w="14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517D2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517D2">
              <w:rPr>
                <w:color w:val="000000"/>
              </w:rPr>
              <w:t>102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517D2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517D2">
              <w:rPr>
                <w:color w:val="000000"/>
              </w:rPr>
              <w:t>123</w:t>
            </w:r>
          </w:p>
        </w:tc>
        <w:tc>
          <w:tcPr>
            <w:tcW w:w="14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517D2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9517D2">
              <w:rPr>
                <w:b/>
                <w:bCs/>
                <w:color w:val="000000"/>
              </w:rPr>
              <w:t>225</w:t>
            </w:r>
          </w:p>
        </w:tc>
        <w:tc>
          <w:tcPr>
            <w:tcW w:w="12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517D2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517D2">
              <w:rPr>
                <w:color w:val="000000"/>
              </w:rPr>
              <w:t>134</w:t>
            </w:r>
          </w:p>
        </w:tc>
        <w:tc>
          <w:tcPr>
            <w:tcW w:w="14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517D2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9517D2">
              <w:rPr>
                <w:b/>
                <w:bCs/>
                <w:color w:val="000000"/>
              </w:rPr>
              <w:t>359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517D2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517D2">
              <w:rPr>
                <w:color w:val="000000"/>
              </w:rPr>
              <w:t>141</w:t>
            </w:r>
          </w:p>
        </w:tc>
      </w:tr>
      <w:tr w:rsidR="000A0120" w:rsidRPr="00500B89" w:rsidTr="00853730">
        <w:trPr>
          <w:gridAfter w:val="3"/>
          <w:wAfter w:w="60" w:type="dxa"/>
          <w:trHeight w:val="375"/>
        </w:trPr>
        <w:tc>
          <w:tcPr>
            <w:tcW w:w="3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Левженское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тонн</w:t>
            </w:r>
          </w:p>
        </w:tc>
        <w:tc>
          <w:tcPr>
            <w:tcW w:w="142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517D2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517D2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517D2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4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517D2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517D2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4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517D2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517D2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</w:tr>
      <w:tr w:rsidR="000A0120" w:rsidRPr="00500B89" w:rsidTr="00853730">
        <w:trPr>
          <w:gridAfter w:val="3"/>
          <w:wAfter w:w="60" w:type="dxa"/>
          <w:trHeight w:val="375"/>
        </w:trPr>
        <w:tc>
          <w:tcPr>
            <w:tcW w:w="3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Мордовско-Пишлинское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тонн</w:t>
            </w:r>
          </w:p>
        </w:tc>
        <w:tc>
          <w:tcPr>
            <w:tcW w:w="142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517D2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517D2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517D2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4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517D2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517D2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4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517D2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517D2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</w:tr>
      <w:tr w:rsidR="000A0120" w:rsidRPr="00500B89" w:rsidTr="00853730">
        <w:trPr>
          <w:gridAfter w:val="3"/>
          <w:wAfter w:w="60" w:type="dxa"/>
          <w:trHeight w:val="375"/>
        </w:trPr>
        <w:tc>
          <w:tcPr>
            <w:tcW w:w="3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Пайгармское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тонн</w:t>
            </w:r>
          </w:p>
        </w:tc>
        <w:tc>
          <w:tcPr>
            <w:tcW w:w="142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517D2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517D2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517D2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4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517D2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517D2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4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517D2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517D2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</w:tr>
      <w:tr w:rsidR="000A0120" w:rsidRPr="00500B89" w:rsidTr="00853730">
        <w:trPr>
          <w:gridAfter w:val="3"/>
          <w:wAfter w:w="60" w:type="dxa"/>
          <w:trHeight w:val="375"/>
        </w:trPr>
        <w:tc>
          <w:tcPr>
            <w:tcW w:w="3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Палаевско-Урледимское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тонн</w:t>
            </w:r>
          </w:p>
        </w:tc>
        <w:tc>
          <w:tcPr>
            <w:tcW w:w="142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517D2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9517D2">
              <w:rPr>
                <w:b/>
                <w:bCs/>
                <w:color w:val="000000"/>
              </w:rPr>
              <w:t>2</w:t>
            </w:r>
          </w:p>
        </w:tc>
        <w:tc>
          <w:tcPr>
            <w:tcW w:w="14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517D2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517D2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4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517D2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517D2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4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517D2" w:rsidRDefault="000A0120" w:rsidP="00754B72">
            <w:pPr>
              <w:widowControl/>
              <w:autoSpaceDE/>
              <w:autoSpaceDN/>
              <w:adjustRightInd/>
              <w:rPr>
                <w:b/>
                <w:bCs/>
                <w:color w:val="000000"/>
              </w:rPr>
            </w:pP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517D2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517D2">
              <w:rPr>
                <w:color w:val="000000"/>
              </w:rPr>
              <w:t>2</w:t>
            </w:r>
          </w:p>
        </w:tc>
      </w:tr>
      <w:tr w:rsidR="000A0120" w:rsidRPr="00500B89" w:rsidTr="00853730">
        <w:trPr>
          <w:gridAfter w:val="3"/>
          <w:wAfter w:w="60" w:type="dxa"/>
          <w:trHeight w:val="375"/>
        </w:trPr>
        <w:tc>
          <w:tcPr>
            <w:tcW w:w="3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Перхляйское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тонн</w:t>
            </w:r>
          </w:p>
        </w:tc>
        <w:tc>
          <w:tcPr>
            <w:tcW w:w="142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517D2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9517D2">
              <w:rPr>
                <w:b/>
                <w:bCs/>
                <w:color w:val="000000"/>
              </w:rPr>
              <w:t>2</w:t>
            </w:r>
          </w:p>
        </w:tc>
        <w:tc>
          <w:tcPr>
            <w:tcW w:w="14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517D2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517D2">
              <w:rPr>
                <w:color w:val="000000"/>
              </w:rPr>
              <w:t>1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517D2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4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517D2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9517D2">
              <w:rPr>
                <w:b/>
                <w:bCs/>
                <w:color w:val="000000"/>
              </w:rPr>
              <w:t>1</w:t>
            </w:r>
          </w:p>
        </w:tc>
        <w:tc>
          <w:tcPr>
            <w:tcW w:w="12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517D2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517D2">
              <w:rPr>
                <w:color w:val="000000"/>
              </w:rPr>
              <w:t>1</w:t>
            </w:r>
          </w:p>
        </w:tc>
        <w:tc>
          <w:tcPr>
            <w:tcW w:w="14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517D2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9517D2">
              <w:rPr>
                <w:b/>
                <w:bCs/>
                <w:color w:val="000000"/>
              </w:rPr>
              <w:t>2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517D2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</w:tr>
      <w:tr w:rsidR="000A0120" w:rsidRPr="00500B89" w:rsidTr="00853730">
        <w:trPr>
          <w:gridAfter w:val="3"/>
          <w:wAfter w:w="60" w:type="dxa"/>
          <w:trHeight w:val="375"/>
        </w:trPr>
        <w:tc>
          <w:tcPr>
            <w:tcW w:w="3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Плодопитомническое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тонн</w:t>
            </w:r>
          </w:p>
        </w:tc>
        <w:tc>
          <w:tcPr>
            <w:tcW w:w="142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517D2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9517D2">
              <w:rPr>
                <w:b/>
                <w:bCs/>
                <w:color w:val="000000"/>
              </w:rPr>
              <w:t>617</w:t>
            </w:r>
          </w:p>
        </w:tc>
        <w:tc>
          <w:tcPr>
            <w:tcW w:w="14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517D2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517D2">
              <w:rPr>
                <w:color w:val="000000"/>
              </w:rPr>
              <w:t>159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517D2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517D2">
              <w:rPr>
                <w:color w:val="000000"/>
              </w:rPr>
              <w:t>152</w:t>
            </w:r>
          </w:p>
        </w:tc>
        <w:tc>
          <w:tcPr>
            <w:tcW w:w="14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517D2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9517D2">
              <w:rPr>
                <w:b/>
                <w:bCs/>
                <w:color w:val="000000"/>
              </w:rPr>
              <w:t>311</w:t>
            </w:r>
          </w:p>
        </w:tc>
        <w:tc>
          <w:tcPr>
            <w:tcW w:w="12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517D2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517D2">
              <w:rPr>
                <w:color w:val="000000"/>
              </w:rPr>
              <w:t>159</w:t>
            </w:r>
          </w:p>
        </w:tc>
        <w:tc>
          <w:tcPr>
            <w:tcW w:w="14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517D2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9517D2">
              <w:rPr>
                <w:b/>
                <w:bCs/>
                <w:color w:val="000000"/>
              </w:rPr>
              <w:t>470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517D2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517D2">
              <w:rPr>
                <w:color w:val="000000"/>
              </w:rPr>
              <w:t>147</w:t>
            </w:r>
          </w:p>
        </w:tc>
      </w:tr>
      <w:tr w:rsidR="000A0120" w:rsidRPr="00500B89" w:rsidTr="00853730">
        <w:trPr>
          <w:gridAfter w:val="3"/>
          <w:wAfter w:w="60" w:type="dxa"/>
          <w:trHeight w:val="375"/>
        </w:trPr>
        <w:tc>
          <w:tcPr>
            <w:tcW w:w="3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Приреченское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тонн</w:t>
            </w:r>
          </w:p>
        </w:tc>
        <w:tc>
          <w:tcPr>
            <w:tcW w:w="142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517D2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9517D2">
              <w:rPr>
                <w:b/>
                <w:bCs/>
                <w:color w:val="000000"/>
              </w:rPr>
              <w:t>170</w:t>
            </w:r>
          </w:p>
        </w:tc>
        <w:tc>
          <w:tcPr>
            <w:tcW w:w="14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517D2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517D2">
              <w:rPr>
                <w:color w:val="000000"/>
              </w:rPr>
              <w:t>47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517D2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517D2">
              <w:rPr>
                <w:color w:val="000000"/>
              </w:rPr>
              <w:t>42</w:t>
            </w:r>
          </w:p>
        </w:tc>
        <w:tc>
          <w:tcPr>
            <w:tcW w:w="14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517D2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9517D2">
              <w:rPr>
                <w:b/>
                <w:bCs/>
                <w:color w:val="000000"/>
              </w:rPr>
              <w:t>89</w:t>
            </w:r>
          </w:p>
        </w:tc>
        <w:tc>
          <w:tcPr>
            <w:tcW w:w="12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517D2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517D2">
              <w:rPr>
                <w:color w:val="000000"/>
              </w:rPr>
              <w:t>38</w:t>
            </w:r>
          </w:p>
        </w:tc>
        <w:tc>
          <w:tcPr>
            <w:tcW w:w="14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517D2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9517D2">
              <w:rPr>
                <w:b/>
                <w:bCs/>
                <w:color w:val="000000"/>
              </w:rPr>
              <w:t>127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517D2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517D2">
              <w:rPr>
                <w:color w:val="000000"/>
              </w:rPr>
              <w:t>43</w:t>
            </w:r>
          </w:p>
        </w:tc>
      </w:tr>
      <w:tr w:rsidR="000A0120" w:rsidRPr="00500B89" w:rsidTr="00853730">
        <w:trPr>
          <w:gridAfter w:val="3"/>
          <w:wAfter w:w="60" w:type="dxa"/>
          <w:trHeight w:val="375"/>
        </w:trPr>
        <w:tc>
          <w:tcPr>
            <w:tcW w:w="3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Русско-Баймаковское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тонн</w:t>
            </w:r>
          </w:p>
        </w:tc>
        <w:tc>
          <w:tcPr>
            <w:tcW w:w="142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517D2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9517D2">
              <w:rPr>
                <w:b/>
                <w:bCs/>
                <w:color w:val="000000"/>
              </w:rPr>
              <w:t>500</w:t>
            </w:r>
          </w:p>
        </w:tc>
        <w:tc>
          <w:tcPr>
            <w:tcW w:w="14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517D2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517D2">
              <w:rPr>
                <w:color w:val="000000"/>
              </w:rPr>
              <w:t>140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517D2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517D2">
              <w:rPr>
                <w:color w:val="000000"/>
              </w:rPr>
              <w:t>103</w:t>
            </w:r>
          </w:p>
        </w:tc>
        <w:tc>
          <w:tcPr>
            <w:tcW w:w="14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517D2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9517D2">
              <w:rPr>
                <w:b/>
                <w:bCs/>
                <w:color w:val="000000"/>
              </w:rPr>
              <w:t>243</w:t>
            </w:r>
          </w:p>
        </w:tc>
        <w:tc>
          <w:tcPr>
            <w:tcW w:w="12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517D2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517D2">
              <w:rPr>
                <w:color w:val="000000"/>
              </w:rPr>
              <w:t>120</w:t>
            </w:r>
          </w:p>
        </w:tc>
        <w:tc>
          <w:tcPr>
            <w:tcW w:w="14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517D2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9517D2">
              <w:rPr>
                <w:b/>
                <w:bCs/>
                <w:color w:val="000000"/>
              </w:rPr>
              <w:t>363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517D2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517D2">
              <w:rPr>
                <w:color w:val="000000"/>
              </w:rPr>
              <w:t>137</w:t>
            </w:r>
          </w:p>
        </w:tc>
      </w:tr>
      <w:tr w:rsidR="000A0120" w:rsidRPr="00500B89" w:rsidTr="00853730">
        <w:trPr>
          <w:gridAfter w:val="3"/>
          <w:wAfter w:w="60" w:type="dxa"/>
          <w:trHeight w:val="375"/>
        </w:trPr>
        <w:tc>
          <w:tcPr>
            <w:tcW w:w="3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Сузгарьевское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тонн</w:t>
            </w:r>
          </w:p>
        </w:tc>
        <w:tc>
          <w:tcPr>
            <w:tcW w:w="142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517D2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9517D2">
              <w:rPr>
                <w:b/>
                <w:bCs/>
                <w:color w:val="000000"/>
              </w:rPr>
              <w:t>102</w:t>
            </w:r>
          </w:p>
        </w:tc>
        <w:tc>
          <w:tcPr>
            <w:tcW w:w="14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517D2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517D2">
              <w:rPr>
                <w:color w:val="000000"/>
              </w:rPr>
              <w:t>17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517D2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517D2">
              <w:rPr>
                <w:color w:val="000000"/>
              </w:rPr>
              <w:t>27</w:t>
            </w:r>
          </w:p>
        </w:tc>
        <w:tc>
          <w:tcPr>
            <w:tcW w:w="14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517D2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9517D2">
              <w:rPr>
                <w:b/>
                <w:bCs/>
                <w:color w:val="000000"/>
              </w:rPr>
              <w:t>44</w:t>
            </w:r>
          </w:p>
        </w:tc>
        <w:tc>
          <w:tcPr>
            <w:tcW w:w="12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517D2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517D2">
              <w:rPr>
                <w:color w:val="000000"/>
              </w:rPr>
              <w:t>30</w:t>
            </w:r>
          </w:p>
        </w:tc>
        <w:tc>
          <w:tcPr>
            <w:tcW w:w="14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517D2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9517D2">
              <w:rPr>
                <w:b/>
                <w:bCs/>
                <w:color w:val="000000"/>
              </w:rPr>
              <w:t>74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517D2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517D2">
              <w:rPr>
                <w:color w:val="000000"/>
              </w:rPr>
              <w:t>28</w:t>
            </w:r>
          </w:p>
        </w:tc>
      </w:tr>
      <w:tr w:rsidR="000A0120" w:rsidRPr="00500B89" w:rsidTr="00853730">
        <w:trPr>
          <w:gridAfter w:val="3"/>
          <w:wAfter w:w="60" w:type="dxa"/>
          <w:trHeight w:val="375"/>
        </w:trPr>
        <w:tc>
          <w:tcPr>
            <w:tcW w:w="3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Татарско-Пишлинское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тонн</w:t>
            </w:r>
          </w:p>
        </w:tc>
        <w:tc>
          <w:tcPr>
            <w:tcW w:w="142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517D2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9517D2">
              <w:rPr>
                <w:b/>
                <w:bCs/>
                <w:color w:val="000000"/>
              </w:rPr>
              <w:t>7</w:t>
            </w:r>
          </w:p>
        </w:tc>
        <w:tc>
          <w:tcPr>
            <w:tcW w:w="14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517D2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517D2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4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517D2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517D2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517D2">
              <w:rPr>
                <w:color w:val="000000"/>
              </w:rPr>
              <w:t>3</w:t>
            </w:r>
          </w:p>
        </w:tc>
        <w:tc>
          <w:tcPr>
            <w:tcW w:w="14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517D2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9517D2">
              <w:rPr>
                <w:b/>
                <w:bCs/>
                <w:color w:val="000000"/>
              </w:rPr>
              <w:t>4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517D2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517D2">
              <w:rPr>
                <w:color w:val="000000"/>
              </w:rPr>
              <w:t>3</w:t>
            </w:r>
          </w:p>
        </w:tc>
      </w:tr>
      <w:tr w:rsidR="000A0120" w:rsidRPr="00500B89" w:rsidTr="00853730">
        <w:trPr>
          <w:gridAfter w:val="3"/>
          <w:wAfter w:w="60" w:type="dxa"/>
          <w:trHeight w:val="375"/>
        </w:trPr>
        <w:tc>
          <w:tcPr>
            <w:tcW w:w="3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Трускляйское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тонн</w:t>
            </w:r>
          </w:p>
        </w:tc>
        <w:tc>
          <w:tcPr>
            <w:tcW w:w="142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1141</w:t>
            </w:r>
          </w:p>
        </w:tc>
        <w:tc>
          <w:tcPr>
            <w:tcW w:w="14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0845C5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845C5">
              <w:rPr>
                <w:color w:val="000000"/>
              </w:rPr>
              <w:t>306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0845C5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845C5">
              <w:rPr>
                <w:color w:val="000000"/>
              </w:rPr>
              <w:t>32</w:t>
            </w:r>
            <w:r>
              <w:rPr>
                <w:color w:val="000000"/>
              </w:rPr>
              <w:t>3</w:t>
            </w:r>
          </w:p>
        </w:tc>
        <w:tc>
          <w:tcPr>
            <w:tcW w:w="14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107A40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629</w:t>
            </w:r>
          </w:p>
        </w:tc>
        <w:tc>
          <w:tcPr>
            <w:tcW w:w="12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0F59D5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321</w:t>
            </w:r>
          </w:p>
        </w:tc>
        <w:tc>
          <w:tcPr>
            <w:tcW w:w="14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107A40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950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0F59D5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191</w:t>
            </w:r>
          </w:p>
        </w:tc>
      </w:tr>
      <w:tr w:rsidR="000A0120" w:rsidRPr="00500B89" w:rsidTr="00853730">
        <w:trPr>
          <w:gridAfter w:val="3"/>
          <w:wAfter w:w="60" w:type="dxa"/>
          <w:trHeight w:val="375"/>
        </w:trPr>
        <w:tc>
          <w:tcPr>
            <w:tcW w:w="3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Хованщинское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тонн</w:t>
            </w:r>
          </w:p>
        </w:tc>
        <w:tc>
          <w:tcPr>
            <w:tcW w:w="142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0845C5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0845C5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4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107A40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0F59D5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4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107A40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0F59D5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</w:tr>
      <w:tr w:rsidR="000A0120" w:rsidRPr="00500B89" w:rsidTr="00853730">
        <w:trPr>
          <w:gridAfter w:val="3"/>
          <w:wAfter w:w="60" w:type="dxa"/>
          <w:trHeight w:val="375"/>
        </w:trPr>
        <w:tc>
          <w:tcPr>
            <w:tcW w:w="3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Шишкеевское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тонн</w:t>
            </w:r>
          </w:p>
        </w:tc>
        <w:tc>
          <w:tcPr>
            <w:tcW w:w="142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0845C5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0845C5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4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107A40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0F59D5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4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107A40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0F59D5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</w:tr>
      <w:tr w:rsidR="000A0120" w:rsidRPr="00500B89" w:rsidTr="00853730">
        <w:trPr>
          <w:gridAfter w:val="3"/>
          <w:wAfter w:w="60" w:type="dxa"/>
          <w:trHeight w:val="375"/>
        </w:trPr>
        <w:tc>
          <w:tcPr>
            <w:tcW w:w="3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городское поселение Рузаевка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тонн</w:t>
            </w:r>
          </w:p>
        </w:tc>
        <w:tc>
          <w:tcPr>
            <w:tcW w:w="142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8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A0120" w:rsidRPr="000845C5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0845C5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4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4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</w:tr>
      <w:tr w:rsidR="000A0120" w:rsidRPr="00500B89" w:rsidTr="00853730">
        <w:trPr>
          <w:gridAfter w:val="3"/>
          <w:wAfter w:w="60" w:type="dxa"/>
          <w:trHeight w:val="375"/>
        </w:trPr>
        <w:tc>
          <w:tcPr>
            <w:tcW w:w="4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500B89">
              <w:rPr>
                <w:b/>
                <w:bCs/>
                <w:color w:val="000000"/>
              </w:rPr>
              <w:t>ИТОГО: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3791</w:t>
            </w:r>
          </w:p>
        </w:tc>
        <w:tc>
          <w:tcPr>
            <w:tcW w:w="14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978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969</w:t>
            </w:r>
          </w:p>
        </w:tc>
        <w:tc>
          <w:tcPr>
            <w:tcW w:w="14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1947</w:t>
            </w:r>
          </w:p>
        </w:tc>
        <w:tc>
          <w:tcPr>
            <w:tcW w:w="12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976</w:t>
            </w:r>
          </w:p>
        </w:tc>
        <w:tc>
          <w:tcPr>
            <w:tcW w:w="14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2924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C38D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867</w:t>
            </w:r>
          </w:p>
        </w:tc>
      </w:tr>
    </w:tbl>
    <w:p w:rsidR="000A0120" w:rsidRPr="00500B89" w:rsidRDefault="000A0120" w:rsidP="0041687A">
      <w:pPr>
        <w:tabs>
          <w:tab w:val="left" w:pos="11085"/>
        </w:tabs>
        <w:jc w:val="right"/>
      </w:pPr>
    </w:p>
    <w:p w:rsidR="000A0120" w:rsidRDefault="000A0120" w:rsidP="0041687A">
      <w:pPr>
        <w:tabs>
          <w:tab w:val="left" w:pos="11085"/>
        </w:tabs>
        <w:jc w:val="right"/>
        <w:rPr>
          <w:sz w:val="16"/>
          <w:szCs w:val="16"/>
        </w:rPr>
      </w:pPr>
    </w:p>
    <w:p w:rsidR="000A0120" w:rsidRDefault="000A0120" w:rsidP="0041687A">
      <w:pPr>
        <w:tabs>
          <w:tab w:val="left" w:pos="11085"/>
        </w:tabs>
        <w:jc w:val="right"/>
        <w:rPr>
          <w:sz w:val="16"/>
          <w:szCs w:val="16"/>
        </w:rPr>
      </w:pPr>
    </w:p>
    <w:p w:rsidR="000A0120" w:rsidRDefault="000A0120" w:rsidP="0041687A">
      <w:pPr>
        <w:tabs>
          <w:tab w:val="left" w:pos="11085"/>
        </w:tabs>
        <w:jc w:val="right"/>
        <w:rPr>
          <w:sz w:val="16"/>
          <w:szCs w:val="16"/>
        </w:rPr>
      </w:pPr>
    </w:p>
    <w:p w:rsidR="000A0120" w:rsidRDefault="000A0120" w:rsidP="0041687A">
      <w:pPr>
        <w:tabs>
          <w:tab w:val="left" w:pos="11085"/>
        </w:tabs>
        <w:jc w:val="right"/>
        <w:rPr>
          <w:sz w:val="16"/>
          <w:szCs w:val="16"/>
        </w:rPr>
      </w:pPr>
    </w:p>
    <w:p w:rsidR="000A0120" w:rsidRDefault="000A0120" w:rsidP="0041687A">
      <w:pPr>
        <w:tabs>
          <w:tab w:val="left" w:pos="11085"/>
        </w:tabs>
        <w:jc w:val="right"/>
        <w:rPr>
          <w:sz w:val="16"/>
          <w:szCs w:val="16"/>
        </w:rPr>
      </w:pPr>
    </w:p>
    <w:p w:rsidR="000A0120" w:rsidRDefault="000A0120" w:rsidP="0041687A">
      <w:pPr>
        <w:tabs>
          <w:tab w:val="left" w:pos="11085"/>
        </w:tabs>
        <w:jc w:val="right"/>
        <w:rPr>
          <w:sz w:val="16"/>
          <w:szCs w:val="16"/>
        </w:rPr>
      </w:pPr>
    </w:p>
    <w:p w:rsidR="000A0120" w:rsidRDefault="000A0120" w:rsidP="0041687A">
      <w:pPr>
        <w:tabs>
          <w:tab w:val="left" w:pos="11085"/>
        </w:tabs>
        <w:jc w:val="right"/>
        <w:rPr>
          <w:sz w:val="16"/>
          <w:szCs w:val="16"/>
        </w:rPr>
      </w:pPr>
    </w:p>
    <w:p w:rsidR="000A0120" w:rsidRPr="00715C7B" w:rsidRDefault="000A0120" w:rsidP="0041687A">
      <w:pPr>
        <w:tabs>
          <w:tab w:val="left" w:pos="11085"/>
        </w:tabs>
        <w:jc w:val="right"/>
        <w:rPr>
          <w:sz w:val="16"/>
          <w:szCs w:val="16"/>
        </w:rPr>
      </w:pPr>
      <w:r w:rsidRPr="00715C7B">
        <w:rPr>
          <w:sz w:val="16"/>
          <w:szCs w:val="16"/>
        </w:rPr>
        <w:t>Приложение 6</w:t>
      </w:r>
    </w:p>
    <w:p w:rsidR="000A0120" w:rsidRPr="00715C7B" w:rsidRDefault="000A0120" w:rsidP="0041687A">
      <w:pPr>
        <w:tabs>
          <w:tab w:val="left" w:pos="11085"/>
        </w:tabs>
        <w:jc w:val="right"/>
        <w:rPr>
          <w:sz w:val="16"/>
          <w:szCs w:val="16"/>
        </w:rPr>
      </w:pPr>
      <w:r w:rsidRPr="00715C7B">
        <w:rPr>
          <w:sz w:val="16"/>
          <w:szCs w:val="16"/>
        </w:rPr>
        <w:t>к постановлению Администрации Рузаевского муниципального района</w:t>
      </w:r>
    </w:p>
    <w:p w:rsidR="000A0120" w:rsidRPr="00715C7B" w:rsidRDefault="000A0120" w:rsidP="0041687A">
      <w:pPr>
        <w:tabs>
          <w:tab w:val="left" w:pos="11085"/>
        </w:tabs>
        <w:jc w:val="right"/>
        <w:rPr>
          <w:sz w:val="16"/>
          <w:szCs w:val="16"/>
        </w:rPr>
      </w:pPr>
      <w:r w:rsidRPr="00715C7B">
        <w:rPr>
          <w:sz w:val="16"/>
          <w:szCs w:val="16"/>
        </w:rPr>
        <w:t>Республики Мордовия</w:t>
      </w:r>
    </w:p>
    <w:p w:rsidR="000A0120" w:rsidRPr="0084350B" w:rsidRDefault="000A0120" w:rsidP="00DE5F51">
      <w:pPr>
        <w:tabs>
          <w:tab w:val="left" w:pos="11085"/>
        </w:tabs>
        <w:jc w:val="right"/>
        <w:rPr>
          <w:sz w:val="16"/>
          <w:szCs w:val="16"/>
        </w:rPr>
      </w:pPr>
      <w:r w:rsidRPr="00500B89">
        <w:t xml:space="preserve">  </w:t>
      </w:r>
      <w:r>
        <w:rPr>
          <w:sz w:val="16"/>
          <w:szCs w:val="16"/>
        </w:rPr>
        <w:t xml:space="preserve">от 11.08.2026 № 478   </w:t>
      </w:r>
    </w:p>
    <w:p w:rsidR="000A0120" w:rsidRPr="0084350B" w:rsidRDefault="000A0120" w:rsidP="006973D2">
      <w:pPr>
        <w:tabs>
          <w:tab w:val="left" w:pos="11085"/>
        </w:tabs>
        <w:jc w:val="right"/>
        <w:rPr>
          <w:sz w:val="16"/>
          <w:szCs w:val="16"/>
        </w:rPr>
      </w:pPr>
      <w:r w:rsidRPr="00500B89">
        <w:t xml:space="preserve">                              </w:t>
      </w:r>
      <w:r>
        <w:t xml:space="preserve">                                                                                     </w:t>
      </w:r>
      <w:r>
        <w:rPr>
          <w:sz w:val="16"/>
          <w:szCs w:val="16"/>
        </w:rPr>
        <w:t xml:space="preserve">   </w:t>
      </w:r>
    </w:p>
    <w:p w:rsidR="000A0120" w:rsidRDefault="000A0120" w:rsidP="006973D2">
      <w:pPr>
        <w:tabs>
          <w:tab w:val="left" w:pos="11085"/>
        </w:tabs>
        <w:jc w:val="center"/>
        <w:rPr>
          <w:sz w:val="16"/>
          <w:szCs w:val="16"/>
        </w:rPr>
      </w:pPr>
      <w:r w:rsidRPr="0084350B">
        <w:rPr>
          <w:sz w:val="16"/>
          <w:szCs w:val="16"/>
        </w:rPr>
        <w:t xml:space="preserve">                 </w:t>
      </w:r>
    </w:p>
    <w:p w:rsidR="000A0120" w:rsidRPr="00715C7B" w:rsidRDefault="000A0120" w:rsidP="0041687A">
      <w:pPr>
        <w:widowControl/>
        <w:autoSpaceDE/>
        <w:autoSpaceDN/>
        <w:adjustRightInd/>
        <w:jc w:val="center"/>
        <w:rPr>
          <w:color w:val="000000"/>
          <w:sz w:val="16"/>
          <w:szCs w:val="16"/>
        </w:rPr>
      </w:pPr>
      <w:r>
        <w:t xml:space="preserve">                                                                                                                  </w:t>
      </w:r>
      <w:r w:rsidRPr="00500B89"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</w:t>
      </w:r>
      <w:r w:rsidRPr="00500B89">
        <w:t xml:space="preserve">  </w:t>
      </w:r>
      <w:r>
        <w:t xml:space="preserve">             </w:t>
      </w:r>
    </w:p>
    <w:tbl>
      <w:tblPr>
        <w:tblW w:w="14000" w:type="dxa"/>
        <w:tblInd w:w="93" w:type="dxa"/>
        <w:tblLook w:val="00A0"/>
      </w:tblPr>
      <w:tblGrid>
        <w:gridCol w:w="3340"/>
        <w:gridCol w:w="1260"/>
        <w:gridCol w:w="1440"/>
        <w:gridCol w:w="1460"/>
        <w:gridCol w:w="1200"/>
        <w:gridCol w:w="1460"/>
        <w:gridCol w:w="1200"/>
        <w:gridCol w:w="1440"/>
        <w:gridCol w:w="1200"/>
      </w:tblGrid>
      <w:tr w:rsidR="000A0120" w:rsidRPr="00500B89" w:rsidTr="006E4497">
        <w:trPr>
          <w:trHeight w:val="375"/>
        </w:trPr>
        <w:tc>
          <w:tcPr>
            <w:tcW w:w="1400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6E449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Поквартальная разбивка прогноза показателя</w:t>
            </w:r>
          </w:p>
        </w:tc>
      </w:tr>
      <w:tr w:rsidR="000A0120" w:rsidRPr="00500B89" w:rsidTr="000D601F">
        <w:trPr>
          <w:trHeight w:val="172"/>
        </w:trPr>
        <w:tc>
          <w:tcPr>
            <w:tcW w:w="1400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A0120" w:rsidRPr="00500B89" w:rsidRDefault="000A0120" w:rsidP="006E4497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500B89">
              <w:rPr>
                <w:b/>
                <w:bCs/>
                <w:color w:val="000000"/>
              </w:rPr>
              <w:t>Снижение количества объектов недвижимости, сведения о правообладателях которых отсутствуют в Едином государственном реестре недвижимости</w:t>
            </w:r>
          </w:p>
        </w:tc>
      </w:tr>
      <w:tr w:rsidR="000A0120" w:rsidRPr="00500B89" w:rsidTr="006E4497">
        <w:trPr>
          <w:trHeight w:val="240"/>
        </w:trPr>
        <w:tc>
          <w:tcPr>
            <w:tcW w:w="1400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6E449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(наименование показателя)</w:t>
            </w:r>
          </w:p>
        </w:tc>
      </w:tr>
      <w:tr w:rsidR="000A0120" w:rsidRPr="00500B89" w:rsidTr="006E4497">
        <w:trPr>
          <w:trHeight w:val="375"/>
        </w:trPr>
        <w:tc>
          <w:tcPr>
            <w:tcW w:w="1400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6E449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 xml:space="preserve">оценки эффективности деятельности органов местного самоуправления поселений </w:t>
            </w:r>
          </w:p>
        </w:tc>
      </w:tr>
      <w:tr w:rsidR="000A0120" w:rsidRPr="00500B89" w:rsidTr="006E4497">
        <w:trPr>
          <w:trHeight w:val="375"/>
        </w:trPr>
        <w:tc>
          <w:tcPr>
            <w:tcW w:w="1400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6E449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Рузаевского муниципального района Республики Мордовия</w:t>
            </w:r>
          </w:p>
        </w:tc>
      </w:tr>
      <w:tr w:rsidR="000A0120" w:rsidRPr="00500B89" w:rsidTr="006E4497">
        <w:trPr>
          <w:trHeight w:val="18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6E449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6E449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6E449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6E449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6E449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6E449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6E449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6E449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6E449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  <w:tr w:rsidR="000A0120" w:rsidRPr="00500B89" w:rsidTr="006E4497">
        <w:trPr>
          <w:trHeight w:val="346"/>
        </w:trPr>
        <w:tc>
          <w:tcPr>
            <w:tcW w:w="3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6E449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Наименование сельских (городского) поселений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6E449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Единица измерения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70C6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 xml:space="preserve">Прогноз                      на </w:t>
            </w:r>
            <w:r>
              <w:rPr>
                <w:color w:val="000000"/>
              </w:rPr>
              <w:t>2026</w:t>
            </w:r>
            <w:r w:rsidRPr="00500B89">
              <w:rPr>
                <w:color w:val="000000"/>
              </w:rPr>
              <w:t xml:space="preserve"> год</w:t>
            </w:r>
          </w:p>
        </w:tc>
        <w:tc>
          <w:tcPr>
            <w:tcW w:w="79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6E449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в том числе:</w:t>
            </w:r>
          </w:p>
        </w:tc>
      </w:tr>
      <w:tr w:rsidR="000A0120" w:rsidRPr="00500B89" w:rsidTr="006E4497">
        <w:trPr>
          <w:trHeight w:val="196"/>
        </w:trPr>
        <w:tc>
          <w:tcPr>
            <w:tcW w:w="3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6E449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6E449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6E449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6E449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I квартал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6E449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II квартал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6E449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I-е полуг.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6E449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III квартал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6E449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9 месяцев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6E449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IV квартал</w:t>
            </w:r>
          </w:p>
        </w:tc>
      </w:tr>
      <w:tr w:rsidR="000A0120" w:rsidRPr="00500B89" w:rsidTr="000D601F">
        <w:trPr>
          <w:trHeight w:val="332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500B89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Архангельско-Голицынское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6E449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ед.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b/>
                <w:bCs/>
                <w:color w:val="000000"/>
              </w:rPr>
            </w:pPr>
            <w:r w:rsidRPr="00C51E1C">
              <w:rPr>
                <w:b/>
                <w:bCs/>
                <w:color w:val="000000"/>
              </w:rPr>
              <w:t>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bCs/>
                <w:color w:val="000000"/>
              </w:rPr>
            </w:pPr>
            <w:r w:rsidRPr="00C51E1C">
              <w:rPr>
                <w:bCs/>
                <w:color w:val="000000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color w:val="000000"/>
              </w:rPr>
            </w:pPr>
            <w:r w:rsidRPr="00C51E1C">
              <w:rPr>
                <w:color w:val="000000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b/>
                <w:bCs/>
                <w:color w:val="000000"/>
              </w:rPr>
            </w:pPr>
            <w:r w:rsidRPr="00C51E1C">
              <w:rPr>
                <w:b/>
                <w:bCs/>
                <w:color w:val="000000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color w:val="000000"/>
              </w:rPr>
            </w:pPr>
            <w:r w:rsidRPr="00C51E1C">
              <w:rPr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b/>
                <w:bCs/>
                <w:color w:val="000000"/>
              </w:rPr>
            </w:pPr>
            <w:r w:rsidRPr="00C51E1C">
              <w:rPr>
                <w:b/>
                <w:bCs/>
                <w:color w:val="000000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color w:val="000000"/>
              </w:rPr>
            </w:pPr>
            <w:r w:rsidRPr="00C51E1C">
              <w:rPr>
                <w:color w:val="000000"/>
              </w:rPr>
              <w:t>12</w:t>
            </w:r>
          </w:p>
        </w:tc>
      </w:tr>
      <w:tr w:rsidR="000A0120" w:rsidRPr="00500B89" w:rsidTr="006E4497">
        <w:trPr>
          <w:trHeight w:val="258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500B89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Болдовское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6E449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ед.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 w:rsidP="00F06D67">
            <w:pPr>
              <w:rPr>
                <w:b/>
                <w:bCs/>
                <w:color w:val="000000"/>
              </w:rPr>
            </w:pPr>
            <w:r w:rsidRPr="00C51E1C">
              <w:rPr>
                <w:b/>
                <w:bCs/>
                <w:color w:val="000000"/>
              </w:rPr>
              <w:t xml:space="preserve">       </w:t>
            </w:r>
            <w:r>
              <w:rPr>
                <w:b/>
                <w:bCs/>
                <w:color w:val="000000"/>
              </w:rPr>
              <w:t xml:space="preserve">  </w:t>
            </w:r>
            <w:r w:rsidRPr="00C51E1C">
              <w:rPr>
                <w:b/>
                <w:bCs/>
                <w:color w:val="000000"/>
              </w:rPr>
              <w:t xml:space="preserve"> 69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bCs/>
                <w:color w:val="000000"/>
              </w:rPr>
            </w:pPr>
            <w:r w:rsidRPr="00C51E1C">
              <w:rPr>
                <w:bCs/>
                <w:color w:val="000000"/>
              </w:rPr>
              <w:t>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color w:val="000000"/>
              </w:rPr>
            </w:pPr>
            <w:r w:rsidRPr="00C51E1C">
              <w:rPr>
                <w:color w:val="000000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b/>
                <w:bCs/>
                <w:color w:val="000000"/>
              </w:rPr>
            </w:pPr>
            <w:r w:rsidRPr="00C51E1C">
              <w:rPr>
                <w:b/>
                <w:bCs/>
                <w:color w:val="000000"/>
              </w:rPr>
              <w:t>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</w:tr>
      <w:tr w:rsidR="000A0120" w:rsidRPr="00500B89" w:rsidTr="006E4497">
        <w:trPr>
          <w:trHeight w:val="375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500B89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Красносельцовское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6E449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ед.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b/>
                <w:bCs/>
                <w:color w:val="000000"/>
              </w:rPr>
            </w:pPr>
            <w:r w:rsidRPr="00C51E1C">
              <w:rPr>
                <w:b/>
                <w:bCs/>
                <w:color w:val="000000"/>
              </w:rPr>
              <w:t>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bCs/>
                <w:color w:val="000000"/>
              </w:rPr>
            </w:pPr>
            <w:r w:rsidRPr="00C51E1C">
              <w:rPr>
                <w:bCs/>
                <w:color w:val="000000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color w:val="000000"/>
              </w:rPr>
            </w:pPr>
            <w:r w:rsidRPr="00C51E1C">
              <w:rPr>
                <w:color w:val="000000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b/>
                <w:bCs/>
                <w:color w:val="000000"/>
              </w:rPr>
            </w:pPr>
            <w:r w:rsidRPr="00C51E1C">
              <w:rPr>
                <w:b/>
                <w:bCs/>
                <w:color w:val="000000"/>
              </w:rPr>
              <w:t>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0A0120" w:rsidRPr="00500B89" w:rsidTr="006E4497">
        <w:trPr>
          <w:trHeight w:val="375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500B89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Левженское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6E449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ед.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b/>
                <w:bCs/>
                <w:color w:val="000000"/>
              </w:rPr>
            </w:pPr>
            <w:r w:rsidRPr="00C51E1C">
              <w:rPr>
                <w:b/>
                <w:bCs/>
                <w:color w:val="000000"/>
              </w:rPr>
              <w:t>62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bCs/>
                <w:color w:val="000000"/>
              </w:rPr>
            </w:pPr>
            <w:r w:rsidRPr="00C51E1C">
              <w:rPr>
                <w:bCs/>
                <w:color w:val="000000"/>
              </w:rPr>
              <w:t>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color w:val="000000"/>
              </w:rPr>
            </w:pPr>
            <w:r w:rsidRPr="00C51E1C">
              <w:rPr>
                <w:color w:val="000000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b/>
                <w:bCs/>
                <w:color w:val="000000"/>
              </w:rPr>
            </w:pPr>
            <w:r w:rsidRPr="00C51E1C">
              <w:rPr>
                <w:b/>
                <w:bCs/>
                <w:color w:val="000000"/>
              </w:rPr>
              <w:t>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</w:tr>
      <w:tr w:rsidR="000A0120" w:rsidRPr="00500B89" w:rsidTr="006E4497">
        <w:trPr>
          <w:trHeight w:val="375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500B89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Мордовско-Пишлинское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6E449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ед.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b/>
                <w:bCs/>
                <w:color w:val="000000"/>
              </w:rPr>
            </w:pPr>
            <w:r w:rsidRPr="00C51E1C">
              <w:rPr>
                <w:b/>
                <w:bCs/>
                <w:color w:val="000000"/>
              </w:rPr>
              <w:t>54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bCs/>
                <w:color w:val="000000"/>
              </w:rPr>
            </w:pPr>
            <w:r w:rsidRPr="00C51E1C">
              <w:rPr>
                <w:bCs/>
                <w:color w:val="000000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color w:val="000000"/>
              </w:rPr>
            </w:pPr>
            <w:r w:rsidRPr="00C51E1C">
              <w:rPr>
                <w:color w:val="000000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b/>
                <w:bCs/>
                <w:color w:val="000000"/>
              </w:rPr>
            </w:pPr>
            <w:r w:rsidRPr="00C51E1C">
              <w:rPr>
                <w:b/>
                <w:bCs/>
                <w:color w:val="000000"/>
              </w:rPr>
              <w:t>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</w:tr>
      <w:tr w:rsidR="000A0120" w:rsidRPr="00500B89" w:rsidTr="006E4497">
        <w:trPr>
          <w:trHeight w:val="264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500B89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Пайгармское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6E449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ед.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b/>
                <w:bCs/>
                <w:color w:val="000000"/>
              </w:rPr>
            </w:pPr>
            <w:r w:rsidRPr="00C51E1C">
              <w:rPr>
                <w:b/>
                <w:bCs/>
                <w:color w:val="000000"/>
              </w:rPr>
              <w:t>40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bCs/>
                <w:color w:val="000000"/>
              </w:rPr>
            </w:pPr>
            <w:r w:rsidRPr="00C51E1C">
              <w:rPr>
                <w:bCs/>
                <w:color w:val="000000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color w:val="000000"/>
              </w:rPr>
            </w:pPr>
            <w:r w:rsidRPr="00C51E1C">
              <w:rPr>
                <w:color w:val="000000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b/>
                <w:bCs/>
                <w:color w:val="000000"/>
              </w:rPr>
            </w:pPr>
            <w:r w:rsidRPr="00C51E1C">
              <w:rPr>
                <w:b/>
                <w:bCs/>
                <w:color w:val="000000"/>
              </w:rPr>
              <w:t>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</w:tr>
      <w:tr w:rsidR="000A0120" w:rsidRPr="00500B89" w:rsidTr="006E4497">
        <w:trPr>
          <w:trHeight w:val="375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500B89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Палаевско-Урледимское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6E449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ед.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b/>
                <w:bCs/>
                <w:color w:val="000000"/>
              </w:rPr>
            </w:pPr>
            <w:r w:rsidRPr="00C51E1C">
              <w:rPr>
                <w:b/>
                <w:bCs/>
                <w:color w:val="000000"/>
              </w:rPr>
              <w:t>70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bCs/>
                <w:color w:val="000000"/>
              </w:rPr>
            </w:pPr>
            <w:r w:rsidRPr="00C51E1C">
              <w:rPr>
                <w:bCs/>
                <w:color w:val="000000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color w:val="000000"/>
              </w:rPr>
            </w:pPr>
            <w:r w:rsidRPr="00C51E1C">
              <w:rPr>
                <w:color w:val="000000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b/>
                <w:bCs/>
                <w:color w:val="000000"/>
              </w:rPr>
            </w:pPr>
            <w:r w:rsidRPr="00C51E1C">
              <w:rPr>
                <w:b/>
                <w:bCs/>
                <w:color w:val="000000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</w:t>
            </w:r>
          </w:p>
        </w:tc>
      </w:tr>
      <w:tr w:rsidR="000A0120" w:rsidRPr="00500B89" w:rsidTr="006E4497">
        <w:trPr>
          <w:trHeight w:val="375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500B89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Перхляйское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6E449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ед.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b/>
                <w:bCs/>
                <w:color w:val="000000"/>
              </w:rPr>
            </w:pPr>
            <w:r w:rsidRPr="00C51E1C">
              <w:rPr>
                <w:b/>
                <w:bCs/>
                <w:color w:val="000000"/>
              </w:rPr>
              <w:t>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bCs/>
                <w:color w:val="000000"/>
              </w:rPr>
            </w:pPr>
            <w:r w:rsidRPr="00C51E1C">
              <w:rPr>
                <w:bCs/>
                <w:color w:val="000000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color w:val="000000"/>
              </w:rPr>
            </w:pPr>
            <w:r w:rsidRPr="00C51E1C">
              <w:rPr>
                <w:color w:val="000000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b/>
                <w:bCs/>
                <w:color w:val="000000"/>
              </w:rPr>
            </w:pPr>
            <w:r w:rsidRPr="00C51E1C">
              <w:rPr>
                <w:b/>
                <w:bCs/>
                <w:color w:val="000000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</w:tr>
      <w:tr w:rsidR="000A0120" w:rsidRPr="00500B89" w:rsidTr="006E4497">
        <w:trPr>
          <w:trHeight w:val="375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500B89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Плодопитомническое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6E449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ед.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b/>
                <w:bCs/>
                <w:color w:val="000000"/>
              </w:rPr>
            </w:pPr>
            <w:r w:rsidRPr="00C51E1C">
              <w:rPr>
                <w:b/>
                <w:bCs/>
                <w:color w:val="000000"/>
              </w:rPr>
              <w:t>68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bCs/>
                <w:color w:val="000000"/>
              </w:rPr>
            </w:pPr>
            <w:r w:rsidRPr="00C51E1C">
              <w:rPr>
                <w:bCs/>
                <w:color w:val="000000"/>
              </w:rPr>
              <w:t>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color w:val="000000"/>
              </w:rPr>
            </w:pPr>
            <w:r w:rsidRPr="00C51E1C">
              <w:rPr>
                <w:color w:val="000000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b/>
                <w:bCs/>
                <w:color w:val="000000"/>
              </w:rPr>
            </w:pPr>
            <w:r w:rsidRPr="00C51E1C">
              <w:rPr>
                <w:b/>
                <w:bCs/>
                <w:color w:val="000000"/>
              </w:rPr>
              <w:t>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</w:tr>
      <w:tr w:rsidR="000A0120" w:rsidRPr="00500B89" w:rsidTr="006E4497">
        <w:trPr>
          <w:trHeight w:val="375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500B89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Приреченское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6E449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ед.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b/>
                <w:bCs/>
                <w:color w:val="000000"/>
              </w:rPr>
            </w:pPr>
            <w:r w:rsidRPr="00C51E1C">
              <w:rPr>
                <w:b/>
                <w:bCs/>
                <w:color w:val="000000"/>
              </w:rPr>
              <w:t>60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bCs/>
                <w:color w:val="000000"/>
              </w:rPr>
            </w:pPr>
            <w:r w:rsidRPr="00C51E1C">
              <w:rPr>
                <w:bCs/>
                <w:color w:val="000000"/>
              </w:rPr>
              <w:t>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color w:val="000000"/>
              </w:rPr>
            </w:pPr>
            <w:r w:rsidRPr="00C51E1C">
              <w:rPr>
                <w:color w:val="000000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b/>
                <w:bCs/>
                <w:color w:val="000000"/>
              </w:rPr>
            </w:pPr>
            <w:r w:rsidRPr="00C51E1C">
              <w:rPr>
                <w:b/>
                <w:bCs/>
                <w:color w:val="000000"/>
              </w:rPr>
              <w:t>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</w:tr>
      <w:tr w:rsidR="000A0120" w:rsidRPr="00500B89" w:rsidTr="006E4497">
        <w:trPr>
          <w:trHeight w:val="375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500B89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Русско-Баймаковское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6E449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ед.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b/>
                <w:bCs/>
                <w:color w:val="000000"/>
              </w:rPr>
            </w:pPr>
            <w:r w:rsidRPr="00C51E1C">
              <w:rPr>
                <w:b/>
                <w:bCs/>
                <w:color w:val="000000"/>
              </w:rPr>
              <w:t>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bCs/>
                <w:color w:val="000000"/>
              </w:rPr>
            </w:pPr>
            <w:r w:rsidRPr="00C51E1C">
              <w:rPr>
                <w:bCs/>
                <w:color w:val="000000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color w:val="000000"/>
              </w:rPr>
            </w:pPr>
            <w:r w:rsidRPr="00C51E1C">
              <w:rPr>
                <w:color w:val="000000"/>
              </w:rPr>
              <w:t>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b/>
                <w:bCs/>
                <w:color w:val="000000"/>
              </w:rPr>
            </w:pPr>
            <w:r w:rsidRPr="00C51E1C">
              <w:rPr>
                <w:b/>
                <w:bCs/>
                <w:color w:val="000000"/>
              </w:rPr>
              <w:t>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0A0120" w:rsidRPr="00500B89" w:rsidTr="006E4497">
        <w:trPr>
          <w:trHeight w:val="386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500B89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Сузгарьевское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6E449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ед.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b/>
                <w:bCs/>
                <w:color w:val="000000"/>
              </w:rPr>
            </w:pPr>
            <w:r w:rsidRPr="00C51E1C">
              <w:rPr>
                <w:b/>
                <w:bCs/>
                <w:color w:val="000000"/>
              </w:rPr>
              <w:t>186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bCs/>
                <w:color w:val="000000"/>
              </w:rPr>
            </w:pPr>
            <w:r w:rsidRPr="00C51E1C">
              <w:rPr>
                <w:bCs/>
                <w:color w:val="000000"/>
              </w:rPr>
              <w:t>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color w:val="000000"/>
              </w:rPr>
            </w:pPr>
            <w:r w:rsidRPr="00C51E1C">
              <w:rPr>
                <w:color w:val="000000"/>
              </w:rPr>
              <w:t>33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b/>
                <w:bCs/>
                <w:color w:val="000000"/>
              </w:rPr>
            </w:pPr>
            <w:r w:rsidRPr="00C51E1C">
              <w:rPr>
                <w:b/>
                <w:bCs/>
                <w:color w:val="000000"/>
              </w:rPr>
              <w:t>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</w:t>
            </w:r>
          </w:p>
        </w:tc>
      </w:tr>
      <w:tr w:rsidR="000A0120" w:rsidRPr="00500B89" w:rsidTr="006E4497">
        <w:trPr>
          <w:trHeight w:val="375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500B89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Татарско-Пишлинское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6E449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ед.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b/>
                <w:bCs/>
                <w:color w:val="000000"/>
              </w:rPr>
            </w:pPr>
            <w:r w:rsidRPr="00C51E1C">
              <w:rPr>
                <w:b/>
                <w:bCs/>
                <w:color w:val="000000"/>
              </w:rPr>
              <w:t>409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bCs/>
                <w:color w:val="000000"/>
              </w:rPr>
            </w:pPr>
            <w:r w:rsidRPr="00C51E1C">
              <w:rPr>
                <w:bCs/>
                <w:color w:val="000000"/>
              </w:rPr>
              <w:t>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color w:val="000000"/>
              </w:rPr>
            </w:pPr>
            <w:r w:rsidRPr="00C51E1C">
              <w:rPr>
                <w:color w:val="000000"/>
              </w:rPr>
              <w:t>169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b/>
                <w:bCs/>
                <w:color w:val="000000"/>
              </w:rPr>
            </w:pPr>
            <w:r w:rsidRPr="00C51E1C">
              <w:rPr>
                <w:b/>
                <w:bCs/>
                <w:color w:val="000000"/>
              </w:rPr>
              <w:t>241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128</w:t>
            </w:r>
          </w:p>
        </w:tc>
      </w:tr>
      <w:tr w:rsidR="000A0120" w:rsidRPr="00500B89" w:rsidTr="006E4497">
        <w:trPr>
          <w:trHeight w:val="298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500B89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Трускляйское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6E449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ед.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b/>
                <w:bCs/>
                <w:color w:val="000000"/>
              </w:rPr>
            </w:pPr>
            <w:r w:rsidRPr="00C51E1C">
              <w:rPr>
                <w:b/>
                <w:bCs/>
                <w:color w:val="000000"/>
              </w:rPr>
              <w:t>94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bCs/>
                <w:color w:val="000000"/>
              </w:rPr>
            </w:pPr>
            <w:r w:rsidRPr="00C51E1C">
              <w:rPr>
                <w:bCs/>
                <w:color w:val="000000"/>
              </w:rPr>
              <w:t>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color w:val="000000"/>
              </w:rPr>
            </w:pPr>
            <w:r w:rsidRPr="00C51E1C">
              <w:rPr>
                <w:color w:val="000000"/>
              </w:rPr>
              <w:t>50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b/>
                <w:bCs/>
                <w:color w:val="000000"/>
              </w:rPr>
            </w:pPr>
            <w:r w:rsidRPr="00C51E1C">
              <w:rPr>
                <w:b/>
                <w:bCs/>
                <w:color w:val="000000"/>
              </w:rPr>
              <w:t>71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</w:tr>
      <w:tr w:rsidR="000A0120" w:rsidRPr="00500B89" w:rsidTr="006E4497">
        <w:trPr>
          <w:trHeight w:val="375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500B89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Хованщинское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6E449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ед.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b/>
                <w:bCs/>
                <w:color w:val="000000"/>
              </w:rPr>
            </w:pPr>
            <w:r w:rsidRPr="00C51E1C">
              <w:rPr>
                <w:b/>
                <w:bCs/>
                <w:color w:val="000000"/>
              </w:rPr>
              <w:t>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bCs/>
                <w:color w:val="000000"/>
              </w:rPr>
            </w:pPr>
            <w:r w:rsidRPr="00C51E1C">
              <w:rPr>
                <w:bCs/>
                <w:color w:val="000000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color w:val="000000"/>
              </w:rPr>
            </w:pPr>
            <w:r w:rsidRPr="00C51E1C">
              <w:rPr>
                <w:color w:val="000000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b/>
                <w:bCs/>
                <w:color w:val="000000"/>
              </w:rPr>
            </w:pPr>
            <w:r w:rsidRPr="00C51E1C">
              <w:rPr>
                <w:b/>
                <w:bCs/>
                <w:color w:val="000000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0A0120" w:rsidRPr="00500B89" w:rsidTr="006E4497">
        <w:trPr>
          <w:trHeight w:val="375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500B89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Шишкеевское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6E449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ед.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b/>
                <w:bCs/>
                <w:color w:val="000000"/>
              </w:rPr>
            </w:pPr>
            <w:r w:rsidRPr="00C51E1C">
              <w:rPr>
                <w:b/>
                <w:bCs/>
                <w:color w:val="000000"/>
              </w:rPr>
              <w:t>179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bCs/>
                <w:color w:val="000000"/>
              </w:rPr>
            </w:pPr>
            <w:r w:rsidRPr="00C51E1C">
              <w:rPr>
                <w:bCs/>
                <w:color w:val="000000"/>
              </w:rPr>
              <w:t>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color w:val="000000"/>
              </w:rPr>
            </w:pPr>
            <w:r w:rsidRPr="00C51E1C">
              <w:rPr>
                <w:color w:val="000000"/>
              </w:rPr>
              <w:t>35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b/>
                <w:bCs/>
                <w:color w:val="000000"/>
              </w:rPr>
            </w:pPr>
            <w:r w:rsidRPr="00C51E1C">
              <w:rPr>
                <w:b/>
                <w:bCs/>
                <w:color w:val="000000"/>
              </w:rPr>
              <w:t>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89</w:t>
            </w:r>
          </w:p>
        </w:tc>
      </w:tr>
      <w:tr w:rsidR="000A0120" w:rsidRPr="00500B89" w:rsidTr="006E4497">
        <w:trPr>
          <w:trHeight w:val="375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500B89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>
              <w:rPr>
                <w:color w:val="000000"/>
              </w:rPr>
              <w:t>городское</w:t>
            </w:r>
            <w:r w:rsidRPr="00500B89">
              <w:rPr>
                <w:color w:val="000000"/>
              </w:rPr>
              <w:t>е поселение Рузаевка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6E449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ед.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b/>
                <w:bCs/>
                <w:color w:val="000000"/>
              </w:rPr>
            </w:pPr>
            <w:r w:rsidRPr="00C51E1C">
              <w:rPr>
                <w:b/>
                <w:bCs/>
                <w:color w:val="000000"/>
              </w:rPr>
              <w:t>2946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bCs/>
                <w:color w:val="000000"/>
              </w:rPr>
            </w:pPr>
            <w:r w:rsidRPr="00C51E1C">
              <w:rPr>
                <w:bCs/>
                <w:color w:val="000000"/>
              </w:rPr>
              <w:t>613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color w:val="000000"/>
              </w:rPr>
            </w:pPr>
            <w:r w:rsidRPr="00C51E1C">
              <w:rPr>
                <w:color w:val="000000"/>
              </w:rPr>
              <w:t>622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b/>
                <w:bCs/>
                <w:color w:val="000000"/>
              </w:rPr>
            </w:pPr>
            <w:r w:rsidRPr="00C51E1C">
              <w:rPr>
                <w:b/>
                <w:bCs/>
                <w:color w:val="000000"/>
              </w:rPr>
              <w:t>1235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1311</w:t>
            </w:r>
          </w:p>
        </w:tc>
      </w:tr>
      <w:tr w:rsidR="000A0120" w:rsidRPr="00500B89" w:rsidTr="006E4497">
        <w:trPr>
          <w:trHeight w:val="375"/>
        </w:trPr>
        <w:tc>
          <w:tcPr>
            <w:tcW w:w="4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6E4497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500B89">
              <w:rPr>
                <w:b/>
                <w:bCs/>
                <w:color w:val="000000"/>
              </w:rPr>
              <w:t>ИТОГО: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b/>
                <w:bCs/>
                <w:color w:val="000000"/>
              </w:rPr>
            </w:pPr>
            <w:r w:rsidRPr="00C51E1C">
              <w:rPr>
                <w:b/>
                <w:bCs/>
                <w:color w:val="000000"/>
              </w:rPr>
              <w:t>4</w:t>
            </w:r>
            <w:r>
              <w:rPr>
                <w:b/>
                <w:bCs/>
                <w:color w:val="000000"/>
              </w:rPr>
              <w:t xml:space="preserve"> </w:t>
            </w:r>
            <w:r w:rsidRPr="00C51E1C">
              <w:rPr>
                <w:b/>
                <w:bCs/>
                <w:color w:val="000000"/>
              </w:rPr>
              <w:t>366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b/>
                <w:color w:val="000000"/>
              </w:rPr>
            </w:pPr>
            <w:r w:rsidRPr="00C51E1C">
              <w:rPr>
                <w:b/>
                <w:color w:val="000000"/>
              </w:rPr>
              <w:t>920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b/>
                <w:color w:val="000000"/>
              </w:rPr>
            </w:pPr>
            <w:r w:rsidRPr="00C51E1C">
              <w:rPr>
                <w:b/>
                <w:color w:val="000000"/>
              </w:rPr>
              <w:t>994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b/>
                <w:color w:val="000000"/>
              </w:rPr>
            </w:pPr>
            <w:r w:rsidRPr="00C51E1C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 xml:space="preserve"> </w:t>
            </w:r>
            <w:r w:rsidRPr="00C51E1C">
              <w:rPr>
                <w:b/>
                <w:color w:val="000000"/>
              </w:rPr>
              <w:t>914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567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2 481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C51E1C" w:rsidRDefault="000A012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1 885</w:t>
            </w:r>
          </w:p>
        </w:tc>
      </w:tr>
    </w:tbl>
    <w:p w:rsidR="000A0120" w:rsidRPr="00500B89" w:rsidRDefault="000A0120" w:rsidP="007E4AB3">
      <w:pPr>
        <w:tabs>
          <w:tab w:val="center" w:pos="7285"/>
          <w:tab w:val="left" w:pos="8229"/>
          <w:tab w:val="left" w:pos="11085"/>
        </w:tabs>
        <w:jc w:val="right"/>
      </w:pPr>
    </w:p>
    <w:p w:rsidR="000A0120" w:rsidRDefault="000A0120" w:rsidP="00FE52C2">
      <w:pPr>
        <w:tabs>
          <w:tab w:val="left" w:pos="11085"/>
        </w:tabs>
        <w:jc w:val="right"/>
      </w:pPr>
      <w:r w:rsidRPr="00500B89">
        <w:br w:type="page"/>
      </w:r>
    </w:p>
    <w:p w:rsidR="000A0120" w:rsidRDefault="000A0120" w:rsidP="00FE52C2">
      <w:pPr>
        <w:tabs>
          <w:tab w:val="left" w:pos="11085"/>
        </w:tabs>
        <w:jc w:val="right"/>
      </w:pPr>
    </w:p>
    <w:p w:rsidR="000A0120" w:rsidRPr="006126B3" w:rsidRDefault="000A0120" w:rsidP="00FE52C2">
      <w:pPr>
        <w:tabs>
          <w:tab w:val="left" w:pos="11085"/>
        </w:tabs>
        <w:jc w:val="right"/>
        <w:rPr>
          <w:sz w:val="16"/>
          <w:szCs w:val="16"/>
        </w:rPr>
      </w:pPr>
      <w:r w:rsidRPr="006126B3">
        <w:rPr>
          <w:sz w:val="16"/>
          <w:szCs w:val="16"/>
        </w:rPr>
        <w:t>Приложение 7</w:t>
      </w:r>
    </w:p>
    <w:p w:rsidR="000A0120" w:rsidRPr="006126B3" w:rsidRDefault="000A0120" w:rsidP="00FE52C2">
      <w:pPr>
        <w:tabs>
          <w:tab w:val="left" w:pos="11085"/>
        </w:tabs>
        <w:jc w:val="right"/>
        <w:rPr>
          <w:sz w:val="16"/>
          <w:szCs w:val="16"/>
        </w:rPr>
      </w:pPr>
      <w:r w:rsidRPr="006126B3">
        <w:rPr>
          <w:sz w:val="16"/>
          <w:szCs w:val="16"/>
        </w:rPr>
        <w:t>к постановлению Администрации Рузаевского муниципального района</w:t>
      </w:r>
    </w:p>
    <w:p w:rsidR="000A0120" w:rsidRPr="006126B3" w:rsidRDefault="000A0120" w:rsidP="00FE52C2">
      <w:pPr>
        <w:tabs>
          <w:tab w:val="left" w:pos="11085"/>
        </w:tabs>
        <w:jc w:val="right"/>
        <w:rPr>
          <w:sz w:val="16"/>
          <w:szCs w:val="16"/>
        </w:rPr>
      </w:pPr>
      <w:r w:rsidRPr="006126B3">
        <w:rPr>
          <w:sz w:val="16"/>
          <w:szCs w:val="16"/>
        </w:rPr>
        <w:t>Республики Мордовия</w:t>
      </w:r>
    </w:p>
    <w:p w:rsidR="000A0120" w:rsidRPr="0084350B" w:rsidRDefault="000A0120" w:rsidP="00DE5F51">
      <w:pPr>
        <w:tabs>
          <w:tab w:val="left" w:pos="11085"/>
        </w:tabs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от 11.08.2026 № 478   </w:t>
      </w:r>
    </w:p>
    <w:p w:rsidR="000A0120" w:rsidRPr="0084350B" w:rsidRDefault="000A0120" w:rsidP="006973D2">
      <w:pPr>
        <w:tabs>
          <w:tab w:val="left" w:pos="11085"/>
        </w:tabs>
        <w:jc w:val="right"/>
        <w:rPr>
          <w:sz w:val="16"/>
          <w:szCs w:val="16"/>
        </w:rPr>
      </w:pPr>
      <w:r w:rsidRPr="006126B3">
        <w:rPr>
          <w:sz w:val="16"/>
          <w:szCs w:val="16"/>
        </w:rPr>
        <w:t xml:space="preserve">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</w:t>
      </w:r>
    </w:p>
    <w:p w:rsidR="000A0120" w:rsidRDefault="000A0120" w:rsidP="006973D2">
      <w:pPr>
        <w:tabs>
          <w:tab w:val="left" w:pos="11085"/>
        </w:tabs>
        <w:jc w:val="center"/>
        <w:rPr>
          <w:sz w:val="16"/>
          <w:szCs w:val="16"/>
        </w:rPr>
      </w:pPr>
      <w:r w:rsidRPr="0084350B">
        <w:rPr>
          <w:sz w:val="16"/>
          <w:szCs w:val="16"/>
        </w:rPr>
        <w:t xml:space="preserve">                 </w:t>
      </w:r>
    </w:p>
    <w:p w:rsidR="000A0120" w:rsidRPr="006126B3" w:rsidRDefault="000A0120" w:rsidP="00FE52C2">
      <w:pPr>
        <w:widowControl/>
        <w:autoSpaceDE/>
        <w:autoSpaceDN/>
        <w:adjustRightInd/>
        <w:jc w:val="center"/>
        <w:rPr>
          <w:color w:val="000000"/>
          <w:sz w:val="16"/>
          <w:szCs w:val="16"/>
        </w:rPr>
      </w:pPr>
      <w:r w:rsidRPr="006126B3">
        <w:rPr>
          <w:sz w:val="16"/>
          <w:szCs w:val="16"/>
        </w:rPr>
        <w:t xml:space="preserve">                                                                                                                                                  </w:t>
      </w:r>
    </w:p>
    <w:tbl>
      <w:tblPr>
        <w:tblW w:w="13980" w:type="dxa"/>
        <w:tblInd w:w="93" w:type="dxa"/>
        <w:tblLook w:val="00A0"/>
      </w:tblPr>
      <w:tblGrid>
        <w:gridCol w:w="3300"/>
        <w:gridCol w:w="1280"/>
        <w:gridCol w:w="1540"/>
        <w:gridCol w:w="1360"/>
        <w:gridCol w:w="1220"/>
        <w:gridCol w:w="1400"/>
        <w:gridCol w:w="1220"/>
        <w:gridCol w:w="1440"/>
        <w:gridCol w:w="1220"/>
      </w:tblGrid>
      <w:tr w:rsidR="000A0120" w:rsidRPr="00500B89" w:rsidTr="00FE52C2">
        <w:trPr>
          <w:trHeight w:val="375"/>
        </w:trPr>
        <w:tc>
          <w:tcPr>
            <w:tcW w:w="1398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FE52C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Поквартальная разбивка прогноза показателя</w:t>
            </w:r>
          </w:p>
        </w:tc>
      </w:tr>
      <w:tr w:rsidR="000A0120" w:rsidRPr="00500B89" w:rsidTr="00FE52C2">
        <w:trPr>
          <w:trHeight w:val="330"/>
        </w:trPr>
        <w:tc>
          <w:tcPr>
            <w:tcW w:w="1398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A0120" w:rsidRPr="00500B89" w:rsidRDefault="000A0120" w:rsidP="00FE52C2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500B89">
              <w:rPr>
                <w:b/>
                <w:bCs/>
                <w:color w:val="000000"/>
              </w:rPr>
              <w:t>Общая площадь введенного в эксплуатацию жилья с учетом индивидуального жилищного строительства</w:t>
            </w:r>
          </w:p>
        </w:tc>
      </w:tr>
      <w:tr w:rsidR="000A0120" w:rsidRPr="00500B89" w:rsidTr="00FE52C2">
        <w:trPr>
          <w:trHeight w:val="240"/>
        </w:trPr>
        <w:tc>
          <w:tcPr>
            <w:tcW w:w="1398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FE52C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(наименование показателя)</w:t>
            </w:r>
          </w:p>
        </w:tc>
      </w:tr>
      <w:tr w:rsidR="000A0120" w:rsidRPr="00500B89" w:rsidTr="00FE52C2">
        <w:trPr>
          <w:trHeight w:val="375"/>
        </w:trPr>
        <w:tc>
          <w:tcPr>
            <w:tcW w:w="1398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FE52C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 xml:space="preserve">оценки эффективности деятельности органов местного самоуправления поселений </w:t>
            </w:r>
          </w:p>
        </w:tc>
      </w:tr>
      <w:tr w:rsidR="000A0120" w:rsidRPr="00500B89" w:rsidTr="00FE52C2">
        <w:trPr>
          <w:trHeight w:val="375"/>
        </w:trPr>
        <w:tc>
          <w:tcPr>
            <w:tcW w:w="1398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FE52C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Рузаевского муниципального района Республики Мордовия</w:t>
            </w:r>
          </w:p>
        </w:tc>
      </w:tr>
      <w:tr w:rsidR="000A0120" w:rsidRPr="00500B89" w:rsidTr="00FE52C2">
        <w:trPr>
          <w:trHeight w:val="420"/>
        </w:trPr>
        <w:tc>
          <w:tcPr>
            <w:tcW w:w="3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0120" w:rsidRPr="00500B89" w:rsidRDefault="000A0120" w:rsidP="00FE52C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Наименование сельских (городского) поселений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0120" w:rsidRPr="00500B89" w:rsidRDefault="000A0120" w:rsidP="00FE52C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Единица измерения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0120" w:rsidRPr="00500B89" w:rsidRDefault="000A0120" w:rsidP="000D60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 xml:space="preserve">Прогноз                      на </w:t>
            </w:r>
            <w:r>
              <w:rPr>
                <w:color w:val="000000"/>
              </w:rPr>
              <w:t>2026</w:t>
            </w:r>
            <w:r w:rsidRPr="00500B89">
              <w:rPr>
                <w:color w:val="000000"/>
              </w:rPr>
              <w:t xml:space="preserve"> год</w:t>
            </w:r>
          </w:p>
        </w:tc>
        <w:tc>
          <w:tcPr>
            <w:tcW w:w="78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A0120" w:rsidRPr="00500B89" w:rsidRDefault="000A0120" w:rsidP="00FE52C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в том числе:</w:t>
            </w:r>
          </w:p>
        </w:tc>
      </w:tr>
      <w:tr w:rsidR="000A0120" w:rsidRPr="00500B89" w:rsidTr="00FE52C2">
        <w:trPr>
          <w:trHeight w:val="405"/>
        </w:trPr>
        <w:tc>
          <w:tcPr>
            <w:tcW w:w="3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0120" w:rsidRPr="00500B89" w:rsidRDefault="000A0120" w:rsidP="00FE52C2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0120" w:rsidRPr="00500B89" w:rsidRDefault="000A0120" w:rsidP="00FE52C2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0120" w:rsidRPr="00500B89" w:rsidRDefault="000A0120" w:rsidP="00FE52C2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FE52C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I квартал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FE52C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II квартал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FE52C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I-е полуг.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FE52C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III квартал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FE52C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9 месяцев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FE52C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IV квартал</w:t>
            </w:r>
          </w:p>
        </w:tc>
      </w:tr>
      <w:tr w:rsidR="000A0120" w:rsidRPr="00500B89" w:rsidTr="00986953">
        <w:trPr>
          <w:trHeight w:val="375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500B89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Архангельско-Голицынское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A0120" w:rsidRPr="00500B89" w:rsidRDefault="000A0120" w:rsidP="00FE52C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кв.м.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FD3C5A" w:rsidRDefault="000A012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FD3C5A" w:rsidRDefault="000A012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FD3C5A" w:rsidRDefault="000A0120">
            <w:pPr>
              <w:jc w:val="center"/>
              <w:rPr>
                <w:color w:val="00000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FD3C5A" w:rsidRDefault="000A012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FD3C5A" w:rsidRDefault="000A0120">
            <w:pPr>
              <w:jc w:val="center"/>
              <w:rPr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FD3C5A" w:rsidRDefault="000A012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FD3C5A" w:rsidRDefault="000A0120">
            <w:pPr>
              <w:jc w:val="center"/>
              <w:rPr>
                <w:color w:val="000000"/>
              </w:rPr>
            </w:pPr>
          </w:p>
        </w:tc>
      </w:tr>
      <w:tr w:rsidR="000A0120" w:rsidRPr="00500B89" w:rsidTr="00986953">
        <w:trPr>
          <w:trHeight w:val="375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500B89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Болдовское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A0120" w:rsidRPr="00500B89" w:rsidRDefault="000A0120" w:rsidP="00FE52C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кв.м.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FD3C5A" w:rsidRDefault="000A012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FD3C5A" w:rsidRDefault="000A012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FD3C5A" w:rsidRDefault="000A0120">
            <w:pPr>
              <w:jc w:val="center"/>
              <w:rPr>
                <w:color w:val="00000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FD3C5A" w:rsidRDefault="000A012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FD3C5A" w:rsidRDefault="000A0120">
            <w:pPr>
              <w:jc w:val="center"/>
              <w:rPr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FD3C5A" w:rsidRDefault="000A012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FD3C5A" w:rsidRDefault="000A0120">
            <w:pPr>
              <w:jc w:val="center"/>
              <w:rPr>
                <w:color w:val="000000"/>
              </w:rPr>
            </w:pPr>
          </w:p>
        </w:tc>
      </w:tr>
      <w:tr w:rsidR="000A0120" w:rsidRPr="00500B89" w:rsidTr="00986953">
        <w:trPr>
          <w:trHeight w:val="375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500B89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Красносельцовское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A0120" w:rsidRPr="00500B89" w:rsidRDefault="000A0120" w:rsidP="00FE52C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кв.м.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FD3C5A" w:rsidRDefault="000A012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FD3C5A" w:rsidRDefault="000A012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FD3C5A" w:rsidRDefault="000A0120">
            <w:pPr>
              <w:jc w:val="center"/>
              <w:rPr>
                <w:color w:val="00000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FD3C5A" w:rsidRDefault="000A012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FD3C5A" w:rsidRDefault="000A0120">
            <w:pPr>
              <w:jc w:val="center"/>
              <w:rPr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FD3C5A" w:rsidRDefault="000A012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FD3C5A" w:rsidRDefault="000A0120">
            <w:pPr>
              <w:jc w:val="center"/>
              <w:rPr>
                <w:color w:val="000000"/>
              </w:rPr>
            </w:pPr>
          </w:p>
        </w:tc>
      </w:tr>
      <w:tr w:rsidR="000A0120" w:rsidRPr="00500B89" w:rsidTr="00986953">
        <w:trPr>
          <w:trHeight w:val="375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500B89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Левженское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A0120" w:rsidRPr="00500B89" w:rsidRDefault="000A0120" w:rsidP="00FE52C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кв.м.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FD3C5A" w:rsidRDefault="000A012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FD3C5A" w:rsidRDefault="000A012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FD3C5A" w:rsidRDefault="000A0120">
            <w:pPr>
              <w:jc w:val="center"/>
              <w:rPr>
                <w:color w:val="00000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FD3C5A" w:rsidRDefault="000A012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FD3C5A" w:rsidRDefault="000A0120">
            <w:pPr>
              <w:jc w:val="center"/>
              <w:rPr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FD3C5A" w:rsidRDefault="000A012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FD3C5A" w:rsidRDefault="000A0120">
            <w:pPr>
              <w:jc w:val="center"/>
              <w:rPr>
                <w:color w:val="000000"/>
              </w:rPr>
            </w:pPr>
          </w:p>
        </w:tc>
      </w:tr>
      <w:tr w:rsidR="000A0120" w:rsidRPr="00500B89" w:rsidTr="00986953">
        <w:trPr>
          <w:trHeight w:val="375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500B89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Мордовско-Пишлинское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A0120" w:rsidRPr="00500B89" w:rsidRDefault="000A0120" w:rsidP="00FE52C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кв.м.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FD3C5A" w:rsidRDefault="000A012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FD3C5A" w:rsidRDefault="000A012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FD3C5A" w:rsidRDefault="000A0120">
            <w:pPr>
              <w:jc w:val="center"/>
              <w:rPr>
                <w:color w:val="00000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FD3C5A" w:rsidRDefault="000A012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FD3C5A" w:rsidRDefault="000A0120">
            <w:pPr>
              <w:jc w:val="center"/>
              <w:rPr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FD3C5A" w:rsidRDefault="000A012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FD3C5A" w:rsidRDefault="000A0120">
            <w:pPr>
              <w:jc w:val="center"/>
              <w:rPr>
                <w:color w:val="000000"/>
              </w:rPr>
            </w:pPr>
          </w:p>
        </w:tc>
      </w:tr>
      <w:tr w:rsidR="000A0120" w:rsidRPr="00500B89" w:rsidTr="00986953">
        <w:trPr>
          <w:trHeight w:val="375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500B89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Пайгармское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A0120" w:rsidRPr="00500B89" w:rsidRDefault="000A0120" w:rsidP="00FE52C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кв.м.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FD3C5A" w:rsidRDefault="000A012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FD3C5A" w:rsidRDefault="000A012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FD3C5A" w:rsidRDefault="000A0120">
            <w:pPr>
              <w:jc w:val="center"/>
              <w:rPr>
                <w:color w:val="00000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FD3C5A" w:rsidRDefault="000A012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FD3C5A" w:rsidRDefault="000A0120">
            <w:pPr>
              <w:jc w:val="center"/>
              <w:rPr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FD3C5A" w:rsidRDefault="000A012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FD3C5A" w:rsidRDefault="000A0120">
            <w:pPr>
              <w:jc w:val="center"/>
              <w:rPr>
                <w:color w:val="000000"/>
              </w:rPr>
            </w:pPr>
          </w:p>
        </w:tc>
      </w:tr>
      <w:tr w:rsidR="000A0120" w:rsidRPr="00500B89" w:rsidTr="00986953">
        <w:trPr>
          <w:trHeight w:val="375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500B89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Палаевско-Урледимское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A0120" w:rsidRPr="00500B89" w:rsidRDefault="000A0120" w:rsidP="00FE52C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кв.м.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FD3C5A" w:rsidRDefault="000A012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FD3C5A" w:rsidRDefault="000A012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FD3C5A" w:rsidRDefault="000A0120">
            <w:pPr>
              <w:jc w:val="center"/>
              <w:rPr>
                <w:color w:val="00000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FD3C5A" w:rsidRDefault="000A012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FD3C5A" w:rsidRDefault="000A0120">
            <w:pPr>
              <w:jc w:val="center"/>
              <w:rPr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FD3C5A" w:rsidRDefault="000A012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FD3C5A" w:rsidRDefault="000A0120">
            <w:pPr>
              <w:jc w:val="center"/>
              <w:rPr>
                <w:color w:val="000000"/>
              </w:rPr>
            </w:pPr>
          </w:p>
        </w:tc>
      </w:tr>
      <w:tr w:rsidR="000A0120" w:rsidRPr="00500B89" w:rsidTr="00986953">
        <w:trPr>
          <w:trHeight w:val="375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500B89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Перхляйское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A0120" w:rsidRPr="00500B89" w:rsidRDefault="000A0120" w:rsidP="00FE52C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кв.м.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FD3C5A" w:rsidRDefault="000A012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FD3C5A" w:rsidRDefault="000A012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FD3C5A" w:rsidRDefault="000A0120">
            <w:pPr>
              <w:jc w:val="center"/>
              <w:rPr>
                <w:color w:val="00000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FD3C5A" w:rsidRDefault="000A012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FD3C5A" w:rsidRDefault="000A0120">
            <w:pPr>
              <w:jc w:val="center"/>
              <w:rPr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FD3C5A" w:rsidRDefault="000A012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FD3C5A" w:rsidRDefault="000A0120">
            <w:pPr>
              <w:jc w:val="center"/>
              <w:rPr>
                <w:color w:val="000000"/>
              </w:rPr>
            </w:pPr>
          </w:p>
        </w:tc>
      </w:tr>
      <w:tr w:rsidR="000A0120" w:rsidRPr="00500B89" w:rsidTr="00986953">
        <w:trPr>
          <w:trHeight w:val="375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500B89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Плодопитомническое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A0120" w:rsidRPr="00500B89" w:rsidRDefault="000A0120" w:rsidP="00FE52C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кв.м.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FD3C5A" w:rsidRDefault="000A012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FD3C5A" w:rsidRDefault="000A012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FD3C5A" w:rsidRDefault="000A0120">
            <w:pPr>
              <w:jc w:val="center"/>
              <w:rPr>
                <w:color w:val="00000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FD3C5A" w:rsidRDefault="000A012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FD3C5A" w:rsidRDefault="000A0120">
            <w:pPr>
              <w:jc w:val="center"/>
              <w:rPr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FD3C5A" w:rsidRDefault="000A012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FD3C5A" w:rsidRDefault="000A0120">
            <w:pPr>
              <w:jc w:val="center"/>
              <w:rPr>
                <w:color w:val="000000"/>
              </w:rPr>
            </w:pPr>
          </w:p>
        </w:tc>
      </w:tr>
      <w:tr w:rsidR="000A0120" w:rsidRPr="00500B89" w:rsidTr="00986953">
        <w:trPr>
          <w:trHeight w:val="375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500B89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Приреченское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A0120" w:rsidRPr="00500B89" w:rsidRDefault="000A0120" w:rsidP="00FE52C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кв.м.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FD3C5A" w:rsidRDefault="000A012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FD3C5A" w:rsidRDefault="000A012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FD3C5A" w:rsidRDefault="000A0120">
            <w:pPr>
              <w:jc w:val="center"/>
              <w:rPr>
                <w:color w:val="00000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FD3C5A" w:rsidRDefault="000A012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FD3C5A" w:rsidRDefault="000A0120">
            <w:pPr>
              <w:jc w:val="center"/>
              <w:rPr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FD3C5A" w:rsidRDefault="000A012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FD3C5A" w:rsidRDefault="000A0120">
            <w:pPr>
              <w:jc w:val="center"/>
              <w:rPr>
                <w:color w:val="000000"/>
              </w:rPr>
            </w:pPr>
          </w:p>
        </w:tc>
      </w:tr>
      <w:tr w:rsidR="000A0120" w:rsidRPr="00500B89" w:rsidTr="00986953">
        <w:trPr>
          <w:trHeight w:val="375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500B89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Русско-Баймаковское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A0120" w:rsidRPr="00500B89" w:rsidRDefault="000A0120" w:rsidP="00FE52C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кв.м.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FD3C5A" w:rsidRDefault="000A012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FD3C5A" w:rsidRDefault="000A012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FD3C5A" w:rsidRDefault="000A0120">
            <w:pPr>
              <w:jc w:val="center"/>
              <w:rPr>
                <w:color w:val="00000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FD3C5A" w:rsidRDefault="000A012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FD3C5A" w:rsidRDefault="000A0120">
            <w:pPr>
              <w:jc w:val="center"/>
              <w:rPr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FD3C5A" w:rsidRDefault="000A012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FD3C5A" w:rsidRDefault="000A0120">
            <w:pPr>
              <w:jc w:val="center"/>
              <w:rPr>
                <w:color w:val="000000"/>
              </w:rPr>
            </w:pPr>
          </w:p>
        </w:tc>
      </w:tr>
      <w:tr w:rsidR="000A0120" w:rsidRPr="00500B89" w:rsidTr="00986953">
        <w:trPr>
          <w:trHeight w:val="375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500B89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Сузгарьевское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A0120" w:rsidRPr="00500B89" w:rsidRDefault="000A0120" w:rsidP="00FE52C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кв.м.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FD3C5A" w:rsidRDefault="000A012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FD3C5A" w:rsidRDefault="000A012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FD3C5A" w:rsidRDefault="000A0120">
            <w:pPr>
              <w:jc w:val="center"/>
              <w:rPr>
                <w:color w:val="00000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FD3C5A" w:rsidRDefault="000A012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FD3C5A" w:rsidRDefault="000A0120">
            <w:pPr>
              <w:jc w:val="center"/>
              <w:rPr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FD3C5A" w:rsidRDefault="000A012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FD3C5A" w:rsidRDefault="000A0120">
            <w:pPr>
              <w:jc w:val="center"/>
              <w:rPr>
                <w:color w:val="000000"/>
              </w:rPr>
            </w:pPr>
          </w:p>
        </w:tc>
      </w:tr>
      <w:tr w:rsidR="000A0120" w:rsidRPr="00500B89" w:rsidTr="00986953">
        <w:trPr>
          <w:trHeight w:val="375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500B89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Татарско-Пишлинское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A0120" w:rsidRPr="00500B89" w:rsidRDefault="000A0120" w:rsidP="00FE52C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кв.м.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FD3C5A" w:rsidRDefault="000A012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FD3C5A" w:rsidRDefault="000A012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FD3C5A" w:rsidRDefault="000A0120">
            <w:pPr>
              <w:jc w:val="center"/>
              <w:rPr>
                <w:color w:val="00000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FD3C5A" w:rsidRDefault="000A012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FD3C5A" w:rsidRDefault="000A0120">
            <w:pPr>
              <w:jc w:val="center"/>
              <w:rPr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FD3C5A" w:rsidRDefault="000A012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FD3C5A" w:rsidRDefault="000A0120">
            <w:pPr>
              <w:jc w:val="center"/>
              <w:rPr>
                <w:color w:val="000000"/>
              </w:rPr>
            </w:pPr>
          </w:p>
        </w:tc>
      </w:tr>
      <w:tr w:rsidR="000A0120" w:rsidRPr="00500B89" w:rsidTr="00986953">
        <w:trPr>
          <w:trHeight w:val="375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500B89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Трускляйское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A0120" w:rsidRPr="00500B89" w:rsidRDefault="000A0120" w:rsidP="00FE52C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кв.м.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FD3C5A" w:rsidRDefault="000A012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FD3C5A" w:rsidRDefault="000A012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FD3C5A" w:rsidRDefault="000A0120">
            <w:pPr>
              <w:jc w:val="center"/>
              <w:rPr>
                <w:color w:val="00000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FD3C5A" w:rsidRDefault="000A012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FD3C5A" w:rsidRDefault="000A0120">
            <w:pPr>
              <w:jc w:val="center"/>
              <w:rPr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FD3C5A" w:rsidRDefault="000A012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FD3C5A" w:rsidRDefault="000A0120">
            <w:pPr>
              <w:jc w:val="center"/>
              <w:rPr>
                <w:color w:val="000000"/>
              </w:rPr>
            </w:pPr>
          </w:p>
        </w:tc>
      </w:tr>
      <w:tr w:rsidR="000A0120" w:rsidRPr="00500B89" w:rsidTr="00986953">
        <w:trPr>
          <w:trHeight w:val="375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500B89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Хованщинское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A0120" w:rsidRPr="00500B89" w:rsidRDefault="000A0120" w:rsidP="00FE52C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кв.м.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FD3C5A" w:rsidRDefault="000A012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FD3C5A" w:rsidRDefault="000A012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FD3C5A" w:rsidRDefault="000A0120">
            <w:pPr>
              <w:jc w:val="center"/>
              <w:rPr>
                <w:color w:val="00000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FD3C5A" w:rsidRDefault="000A012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FD3C5A" w:rsidRDefault="000A0120">
            <w:pPr>
              <w:jc w:val="center"/>
              <w:rPr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FD3C5A" w:rsidRDefault="000A012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FD3C5A" w:rsidRDefault="000A0120">
            <w:pPr>
              <w:jc w:val="center"/>
              <w:rPr>
                <w:color w:val="000000"/>
              </w:rPr>
            </w:pPr>
          </w:p>
        </w:tc>
      </w:tr>
      <w:tr w:rsidR="000A0120" w:rsidRPr="00500B89" w:rsidTr="00986953">
        <w:trPr>
          <w:trHeight w:val="375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500B89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Шишкеевское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A0120" w:rsidRPr="00500B89" w:rsidRDefault="000A0120" w:rsidP="00FE52C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кв.м.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FD3C5A" w:rsidRDefault="000A012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FD3C5A" w:rsidRDefault="000A012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FD3C5A" w:rsidRDefault="000A0120">
            <w:pPr>
              <w:jc w:val="center"/>
              <w:rPr>
                <w:color w:val="00000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FD3C5A" w:rsidRDefault="000A012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FD3C5A" w:rsidRDefault="000A0120">
            <w:pPr>
              <w:jc w:val="center"/>
              <w:rPr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FD3C5A" w:rsidRDefault="000A012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FD3C5A" w:rsidRDefault="000A0120">
            <w:pPr>
              <w:jc w:val="center"/>
              <w:rPr>
                <w:color w:val="000000"/>
              </w:rPr>
            </w:pPr>
          </w:p>
        </w:tc>
      </w:tr>
      <w:tr w:rsidR="000A0120" w:rsidRPr="00500B89" w:rsidTr="00986953">
        <w:trPr>
          <w:trHeight w:val="375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266FA9" w:rsidRDefault="000A0120" w:rsidP="00500B89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266FA9">
              <w:rPr>
                <w:color w:val="000000"/>
              </w:rPr>
              <w:t>городское поселение Рузаевка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A0120" w:rsidRPr="00266FA9" w:rsidRDefault="000A0120" w:rsidP="00FE52C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266FA9">
              <w:rPr>
                <w:color w:val="000000"/>
              </w:rPr>
              <w:t>кв.м.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266FA9" w:rsidRDefault="000A0120">
            <w:pPr>
              <w:jc w:val="center"/>
              <w:rPr>
                <w:b/>
                <w:bCs/>
                <w:color w:val="000000"/>
              </w:rPr>
            </w:pPr>
            <w:r w:rsidRPr="00266FA9">
              <w:rPr>
                <w:b/>
                <w:bCs/>
                <w:color w:val="000000"/>
              </w:rPr>
              <w:t>16477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266FA9" w:rsidRDefault="000A0120">
            <w:pPr>
              <w:jc w:val="center"/>
              <w:rPr>
                <w:b/>
                <w:color w:val="000000"/>
              </w:rPr>
            </w:pPr>
            <w:r w:rsidRPr="00266FA9">
              <w:rPr>
                <w:b/>
                <w:color w:val="000000"/>
              </w:rPr>
              <w:t>1694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266FA9" w:rsidRDefault="000A0120">
            <w:pPr>
              <w:jc w:val="center"/>
              <w:rPr>
                <w:color w:val="000000"/>
              </w:rPr>
            </w:pPr>
            <w:r w:rsidRPr="00266FA9">
              <w:rPr>
                <w:color w:val="000000"/>
              </w:rPr>
              <w:t>3000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266FA9" w:rsidRDefault="000A0120">
            <w:pPr>
              <w:jc w:val="center"/>
              <w:rPr>
                <w:b/>
                <w:bCs/>
                <w:color w:val="000000"/>
              </w:rPr>
            </w:pPr>
            <w:r w:rsidRPr="00266FA9">
              <w:rPr>
                <w:b/>
                <w:bCs/>
                <w:color w:val="000000"/>
              </w:rPr>
              <w:t>4694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266FA9" w:rsidRDefault="000A0120">
            <w:pPr>
              <w:jc w:val="center"/>
              <w:rPr>
                <w:color w:val="000000"/>
              </w:rPr>
            </w:pPr>
            <w:r w:rsidRPr="00266FA9">
              <w:rPr>
                <w:color w:val="000000"/>
              </w:rPr>
              <w:t>4000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266FA9" w:rsidRDefault="000A0120">
            <w:pPr>
              <w:jc w:val="center"/>
              <w:rPr>
                <w:b/>
                <w:bCs/>
                <w:color w:val="000000"/>
              </w:rPr>
            </w:pPr>
            <w:r w:rsidRPr="00266FA9">
              <w:rPr>
                <w:b/>
                <w:bCs/>
                <w:color w:val="000000"/>
              </w:rPr>
              <w:t>8694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266FA9" w:rsidRDefault="000A0120">
            <w:pPr>
              <w:jc w:val="center"/>
              <w:rPr>
                <w:color w:val="000000"/>
              </w:rPr>
            </w:pPr>
            <w:r w:rsidRPr="00266FA9">
              <w:rPr>
                <w:color w:val="000000"/>
              </w:rPr>
              <w:t>7783</w:t>
            </w:r>
          </w:p>
        </w:tc>
      </w:tr>
      <w:tr w:rsidR="000A0120" w:rsidRPr="00500B89" w:rsidTr="00986953">
        <w:trPr>
          <w:trHeight w:val="375"/>
        </w:trPr>
        <w:tc>
          <w:tcPr>
            <w:tcW w:w="4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A0120" w:rsidRPr="00266FA9" w:rsidRDefault="000A0120" w:rsidP="00FE52C2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266FA9">
              <w:rPr>
                <w:b/>
                <w:bCs/>
                <w:color w:val="000000"/>
              </w:rPr>
              <w:t>ИТОГО: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266FA9" w:rsidRDefault="000A0120">
            <w:pPr>
              <w:jc w:val="center"/>
              <w:rPr>
                <w:b/>
                <w:bCs/>
                <w:color w:val="000000"/>
              </w:rPr>
            </w:pPr>
            <w:r w:rsidRPr="00266FA9">
              <w:rPr>
                <w:b/>
                <w:bCs/>
                <w:color w:val="000000"/>
              </w:rPr>
              <w:t>22300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266FA9" w:rsidRDefault="000A0120">
            <w:pPr>
              <w:jc w:val="center"/>
              <w:rPr>
                <w:b/>
                <w:bCs/>
                <w:color w:val="000000"/>
              </w:rPr>
            </w:pPr>
            <w:r w:rsidRPr="00266FA9">
              <w:rPr>
                <w:b/>
                <w:bCs/>
                <w:color w:val="000000"/>
              </w:rPr>
              <w:t>3400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266FA9" w:rsidRDefault="000A0120">
            <w:pPr>
              <w:jc w:val="center"/>
              <w:rPr>
                <w:b/>
                <w:bCs/>
                <w:color w:val="000000"/>
              </w:rPr>
            </w:pPr>
            <w:r w:rsidRPr="00266FA9">
              <w:rPr>
                <w:b/>
                <w:bCs/>
                <w:color w:val="000000"/>
              </w:rPr>
              <w:t>3000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266FA9" w:rsidRDefault="000A0120">
            <w:pPr>
              <w:jc w:val="center"/>
              <w:rPr>
                <w:b/>
                <w:bCs/>
                <w:color w:val="000000"/>
              </w:rPr>
            </w:pPr>
            <w:r w:rsidRPr="00266FA9">
              <w:rPr>
                <w:b/>
                <w:bCs/>
                <w:color w:val="000000"/>
              </w:rPr>
              <w:t>6400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266FA9" w:rsidRDefault="000A0120">
            <w:pPr>
              <w:jc w:val="center"/>
              <w:rPr>
                <w:b/>
                <w:bCs/>
                <w:color w:val="000000"/>
              </w:rPr>
            </w:pPr>
            <w:r w:rsidRPr="00266FA9">
              <w:rPr>
                <w:b/>
                <w:bCs/>
                <w:color w:val="000000"/>
              </w:rPr>
              <w:t>4000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266FA9" w:rsidRDefault="000A0120">
            <w:pPr>
              <w:jc w:val="center"/>
              <w:rPr>
                <w:b/>
                <w:bCs/>
                <w:color w:val="000000"/>
              </w:rPr>
            </w:pPr>
            <w:r w:rsidRPr="00266FA9">
              <w:rPr>
                <w:b/>
                <w:bCs/>
                <w:color w:val="000000"/>
              </w:rPr>
              <w:t>10400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266FA9" w:rsidRDefault="000A0120">
            <w:pPr>
              <w:jc w:val="center"/>
              <w:rPr>
                <w:b/>
                <w:bCs/>
                <w:color w:val="000000"/>
              </w:rPr>
            </w:pPr>
            <w:r w:rsidRPr="00266FA9">
              <w:rPr>
                <w:b/>
                <w:bCs/>
                <w:color w:val="000000"/>
              </w:rPr>
              <w:t>11900</w:t>
            </w:r>
          </w:p>
        </w:tc>
      </w:tr>
    </w:tbl>
    <w:p w:rsidR="000A0120" w:rsidRPr="00500B89" w:rsidRDefault="000A0120" w:rsidP="00E132C3">
      <w:pPr>
        <w:tabs>
          <w:tab w:val="left" w:pos="11085"/>
        </w:tabs>
        <w:jc w:val="right"/>
      </w:pPr>
    </w:p>
    <w:p w:rsidR="000A0120" w:rsidRDefault="000A0120" w:rsidP="00E132C3">
      <w:pPr>
        <w:tabs>
          <w:tab w:val="left" w:pos="11085"/>
        </w:tabs>
        <w:jc w:val="right"/>
        <w:rPr>
          <w:sz w:val="16"/>
          <w:szCs w:val="16"/>
        </w:rPr>
      </w:pPr>
    </w:p>
    <w:p w:rsidR="000A0120" w:rsidRDefault="000A0120" w:rsidP="00E132C3">
      <w:pPr>
        <w:tabs>
          <w:tab w:val="left" w:pos="11085"/>
        </w:tabs>
        <w:jc w:val="right"/>
        <w:rPr>
          <w:sz w:val="16"/>
          <w:szCs w:val="16"/>
        </w:rPr>
      </w:pPr>
    </w:p>
    <w:p w:rsidR="000A0120" w:rsidRPr="00E72068" w:rsidRDefault="000A0120" w:rsidP="00E132C3">
      <w:pPr>
        <w:widowControl/>
        <w:autoSpaceDE/>
        <w:autoSpaceDN/>
        <w:adjustRightInd/>
        <w:jc w:val="center"/>
        <w:rPr>
          <w:color w:val="000000"/>
          <w:sz w:val="16"/>
          <w:szCs w:val="16"/>
        </w:rPr>
      </w:pPr>
      <w:r w:rsidRPr="00E72068">
        <w:rPr>
          <w:sz w:val="16"/>
          <w:szCs w:val="16"/>
        </w:rPr>
        <w:t xml:space="preserve">                                                                                                                                       </w:t>
      </w:r>
    </w:p>
    <w:p w:rsidR="000A0120" w:rsidRDefault="000A0120" w:rsidP="00862263">
      <w:pPr>
        <w:tabs>
          <w:tab w:val="left" w:pos="11085"/>
          <w:tab w:val="left" w:pos="13608"/>
        </w:tabs>
        <w:jc w:val="right"/>
        <w:rPr>
          <w:sz w:val="16"/>
          <w:szCs w:val="16"/>
        </w:rPr>
      </w:pPr>
    </w:p>
    <w:p w:rsidR="000A0120" w:rsidRDefault="000A0120" w:rsidP="00862263">
      <w:pPr>
        <w:tabs>
          <w:tab w:val="left" w:pos="11085"/>
          <w:tab w:val="left" w:pos="13608"/>
        </w:tabs>
        <w:jc w:val="right"/>
        <w:rPr>
          <w:sz w:val="16"/>
          <w:szCs w:val="16"/>
        </w:rPr>
      </w:pPr>
    </w:p>
    <w:p w:rsidR="000A0120" w:rsidRPr="00E72068" w:rsidRDefault="000A0120" w:rsidP="008B7FAA">
      <w:pPr>
        <w:tabs>
          <w:tab w:val="left" w:pos="11085"/>
        </w:tabs>
        <w:jc w:val="right"/>
        <w:rPr>
          <w:sz w:val="16"/>
          <w:szCs w:val="16"/>
        </w:rPr>
      </w:pPr>
      <w:r w:rsidRPr="00E72068">
        <w:rPr>
          <w:sz w:val="16"/>
          <w:szCs w:val="16"/>
        </w:rPr>
        <w:t>Приложение 8</w:t>
      </w:r>
    </w:p>
    <w:p w:rsidR="000A0120" w:rsidRPr="00E72068" w:rsidRDefault="000A0120" w:rsidP="008B7FAA">
      <w:pPr>
        <w:tabs>
          <w:tab w:val="left" w:pos="11085"/>
        </w:tabs>
        <w:jc w:val="right"/>
        <w:rPr>
          <w:sz w:val="16"/>
          <w:szCs w:val="16"/>
        </w:rPr>
      </w:pPr>
      <w:r w:rsidRPr="00E72068">
        <w:rPr>
          <w:sz w:val="16"/>
          <w:szCs w:val="16"/>
        </w:rPr>
        <w:t>к постановлению Администрации Рузаевского муниципального района</w:t>
      </w:r>
    </w:p>
    <w:p w:rsidR="000A0120" w:rsidRPr="00E72068" w:rsidRDefault="000A0120" w:rsidP="008B7FAA">
      <w:pPr>
        <w:tabs>
          <w:tab w:val="left" w:pos="11085"/>
        </w:tabs>
        <w:jc w:val="right"/>
        <w:rPr>
          <w:sz w:val="16"/>
          <w:szCs w:val="16"/>
        </w:rPr>
      </w:pPr>
      <w:r w:rsidRPr="00E72068">
        <w:rPr>
          <w:sz w:val="16"/>
          <w:szCs w:val="16"/>
        </w:rPr>
        <w:t>Республики Мордовия</w:t>
      </w:r>
    </w:p>
    <w:p w:rsidR="000A0120" w:rsidRPr="0084350B" w:rsidRDefault="000A0120" w:rsidP="00DE5F51">
      <w:pPr>
        <w:tabs>
          <w:tab w:val="left" w:pos="11085"/>
        </w:tabs>
        <w:jc w:val="right"/>
        <w:rPr>
          <w:sz w:val="16"/>
          <w:szCs w:val="16"/>
        </w:rPr>
      </w:pPr>
      <w:r w:rsidRPr="00E72068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от 11.08.2026 № 478   </w:t>
      </w:r>
    </w:p>
    <w:p w:rsidR="000A0120" w:rsidRPr="0084350B" w:rsidRDefault="000A0120" w:rsidP="008B7FAA">
      <w:pPr>
        <w:tabs>
          <w:tab w:val="left" w:pos="11085"/>
        </w:tabs>
        <w:jc w:val="right"/>
        <w:rPr>
          <w:sz w:val="16"/>
          <w:szCs w:val="16"/>
        </w:rPr>
      </w:pPr>
      <w:r w:rsidRPr="00E72068">
        <w:rPr>
          <w:sz w:val="16"/>
          <w:szCs w:val="16"/>
        </w:rPr>
        <w:t xml:space="preserve">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</w:t>
      </w:r>
    </w:p>
    <w:p w:rsidR="000A0120" w:rsidRDefault="000A0120" w:rsidP="008B7FAA">
      <w:pPr>
        <w:tabs>
          <w:tab w:val="left" w:pos="11085"/>
        </w:tabs>
        <w:jc w:val="center"/>
        <w:rPr>
          <w:sz w:val="16"/>
          <w:szCs w:val="16"/>
        </w:rPr>
      </w:pPr>
      <w:r w:rsidRPr="0084350B">
        <w:rPr>
          <w:sz w:val="16"/>
          <w:szCs w:val="16"/>
        </w:rPr>
        <w:t xml:space="preserve">                 </w:t>
      </w:r>
    </w:p>
    <w:p w:rsidR="000A0120" w:rsidRPr="00E72068" w:rsidRDefault="000A0120" w:rsidP="008B7FAA">
      <w:pPr>
        <w:widowControl/>
        <w:autoSpaceDE/>
        <w:autoSpaceDN/>
        <w:adjustRightInd/>
        <w:jc w:val="center"/>
        <w:rPr>
          <w:color w:val="000000"/>
          <w:sz w:val="16"/>
          <w:szCs w:val="16"/>
        </w:rPr>
      </w:pPr>
      <w:r w:rsidRPr="00E72068">
        <w:rPr>
          <w:sz w:val="16"/>
          <w:szCs w:val="16"/>
        </w:rPr>
        <w:t xml:space="preserve">                                                                                                                                       </w:t>
      </w:r>
    </w:p>
    <w:tbl>
      <w:tblPr>
        <w:tblW w:w="14332" w:type="dxa"/>
        <w:tblInd w:w="93" w:type="dxa"/>
        <w:tblLook w:val="00A0"/>
      </w:tblPr>
      <w:tblGrid>
        <w:gridCol w:w="3340"/>
        <w:gridCol w:w="1240"/>
        <w:gridCol w:w="1460"/>
        <w:gridCol w:w="1520"/>
        <w:gridCol w:w="1180"/>
        <w:gridCol w:w="1440"/>
        <w:gridCol w:w="1240"/>
        <w:gridCol w:w="1380"/>
        <w:gridCol w:w="1532"/>
      </w:tblGrid>
      <w:tr w:rsidR="000A0120" w:rsidRPr="00500B89" w:rsidTr="00E81DEA">
        <w:trPr>
          <w:trHeight w:val="89"/>
        </w:trPr>
        <w:tc>
          <w:tcPr>
            <w:tcW w:w="1433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E81DE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Поквартальная разбивка прогноза показателя</w:t>
            </w:r>
          </w:p>
        </w:tc>
      </w:tr>
      <w:tr w:rsidR="000A0120" w:rsidRPr="00500B89" w:rsidTr="00E81DEA">
        <w:trPr>
          <w:trHeight w:val="232"/>
        </w:trPr>
        <w:tc>
          <w:tcPr>
            <w:tcW w:w="14332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A0120" w:rsidRPr="00500B89" w:rsidRDefault="000A0120" w:rsidP="00E81DEA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500B89">
              <w:rPr>
                <w:b/>
                <w:bCs/>
                <w:color w:val="000000"/>
              </w:rPr>
              <w:t>Прирост количества населенных пунктов, в отношении которых запланировано внесение в ЕГРН сведений о местоположении их границ</w:t>
            </w:r>
          </w:p>
        </w:tc>
      </w:tr>
      <w:tr w:rsidR="000A0120" w:rsidRPr="00500B89" w:rsidTr="00E81DEA">
        <w:trPr>
          <w:trHeight w:val="240"/>
        </w:trPr>
        <w:tc>
          <w:tcPr>
            <w:tcW w:w="1433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E81DE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(наименование показателя)</w:t>
            </w:r>
          </w:p>
        </w:tc>
      </w:tr>
      <w:tr w:rsidR="000A0120" w:rsidRPr="00500B89" w:rsidTr="00E81DEA">
        <w:trPr>
          <w:trHeight w:val="375"/>
        </w:trPr>
        <w:tc>
          <w:tcPr>
            <w:tcW w:w="1433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E81DE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 xml:space="preserve">оценки эффективности деятельности органов местного самоуправления поселений </w:t>
            </w:r>
          </w:p>
        </w:tc>
      </w:tr>
      <w:tr w:rsidR="000A0120" w:rsidRPr="00500B89" w:rsidTr="00E81DEA">
        <w:trPr>
          <w:trHeight w:val="375"/>
        </w:trPr>
        <w:tc>
          <w:tcPr>
            <w:tcW w:w="1433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E81DE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Рузаевского муниципального района Республики Мордовия</w:t>
            </w:r>
          </w:p>
        </w:tc>
      </w:tr>
      <w:tr w:rsidR="000A0120" w:rsidRPr="00500B89" w:rsidTr="00E81DEA">
        <w:trPr>
          <w:trHeight w:val="250"/>
        </w:trPr>
        <w:tc>
          <w:tcPr>
            <w:tcW w:w="3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0120" w:rsidRPr="00500B89" w:rsidRDefault="000A0120" w:rsidP="00E81DE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Наименование сельских (городского) поселений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0120" w:rsidRPr="00500B89" w:rsidRDefault="000A0120" w:rsidP="00E81DE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Единица измерения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0120" w:rsidRPr="00500B89" w:rsidRDefault="000A0120" w:rsidP="00E81DE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Прогноз                      на 202</w:t>
            </w:r>
            <w:r>
              <w:rPr>
                <w:color w:val="000000"/>
              </w:rPr>
              <w:t>6</w:t>
            </w:r>
            <w:r w:rsidRPr="00500B89">
              <w:rPr>
                <w:color w:val="000000"/>
              </w:rPr>
              <w:t xml:space="preserve"> год</w:t>
            </w:r>
          </w:p>
        </w:tc>
        <w:tc>
          <w:tcPr>
            <w:tcW w:w="829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A0120" w:rsidRPr="00500B89" w:rsidRDefault="000A0120" w:rsidP="00E81DE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в том числе:</w:t>
            </w:r>
          </w:p>
        </w:tc>
      </w:tr>
      <w:tr w:rsidR="000A0120" w:rsidRPr="00500B89" w:rsidTr="00E81DEA">
        <w:trPr>
          <w:trHeight w:val="241"/>
        </w:trPr>
        <w:tc>
          <w:tcPr>
            <w:tcW w:w="3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0120" w:rsidRPr="00500B89" w:rsidRDefault="000A0120" w:rsidP="00E81DEA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0120" w:rsidRPr="00500B89" w:rsidRDefault="000A0120" w:rsidP="00E81DEA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0120" w:rsidRPr="00500B89" w:rsidRDefault="000A0120" w:rsidP="00E81DEA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81DE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I квартал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81DE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II квартал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81DE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I-е полуг.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81DE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III квартал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81DE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9 месяцев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81DE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IV квартал</w:t>
            </w:r>
          </w:p>
        </w:tc>
      </w:tr>
      <w:tr w:rsidR="000A0120" w:rsidRPr="00500B89" w:rsidTr="00E81DEA">
        <w:trPr>
          <w:trHeight w:val="375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72678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Архангельско-Голицынское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A0120" w:rsidRPr="00500B89" w:rsidRDefault="000A0120" w:rsidP="00E72678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ед.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0120" w:rsidRPr="009154AF" w:rsidRDefault="000A0120" w:rsidP="00E72678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0120" w:rsidRPr="009154AF" w:rsidRDefault="000A0120" w:rsidP="00E72678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A0120" w:rsidRPr="009154AF" w:rsidRDefault="000A0120" w:rsidP="00E72678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154AF" w:rsidRDefault="000A0120" w:rsidP="00E72678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0120" w:rsidRPr="009154AF" w:rsidRDefault="000A0120" w:rsidP="00E72678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154AF" w:rsidRDefault="000A0120" w:rsidP="00E72678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A0120" w:rsidRPr="009154AF" w:rsidRDefault="000A0120" w:rsidP="00E72678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0A0120" w:rsidRPr="00500B89" w:rsidTr="00E81DEA">
        <w:trPr>
          <w:trHeight w:val="348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9154AF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Болдовское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A0120" w:rsidRPr="00500B89" w:rsidRDefault="000A0120" w:rsidP="009154A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ед.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0120" w:rsidRPr="009154AF" w:rsidRDefault="000A0120" w:rsidP="009154AF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A0120" w:rsidRPr="009154AF" w:rsidRDefault="000A0120" w:rsidP="009154AF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0A0120" w:rsidRPr="009154AF" w:rsidRDefault="000A0120" w:rsidP="009154AF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154AF" w:rsidRDefault="000A0120" w:rsidP="009154AF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A0120" w:rsidRPr="009154AF" w:rsidRDefault="000A0120" w:rsidP="009154AF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154AF" w:rsidRDefault="000A0120" w:rsidP="009154AF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A0120" w:rsidRPr="009154AF" w:rsidRDefault="000A0120" w:rsidP="009154AF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0A0120" w:rsidRPr="00500B89" w:rsidTr="00E81DEA">
        <w:trPr>
          <w:trHeight w:val="375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9154AF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Красносельцовское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A0120" w:rsidRPr="00500B89" w:rsidRDefault="000A0120" w:rsidP="009154A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ед.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0120" w:rsidRPr="009154AF" w:rsidRDefault="000A0120" w:rsidP="009154AF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A0120" w:rsidRPr="009154AF" w:rsidRDefault="000A0120" w:rsidP="009154AF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0A0120" w:rsidRPr="009154AF" w:rsidRDefault="000A0120" w:rsidP="009154AF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154AF" w:rsidRDefault="000A0120" w:rsidP="009154AF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A0120" w:rsidRPr="009154AF" w:rsidRDefault="000A0120" w:rsidP="009154AF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154AF" w:rsidRDefault="000A0120" w:rsidP="009154AF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A0120" w:rsidRPr="009154AF" w:rsidRDefault="000A0120" w:rsidP="009154AF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0A0120" w:rsidRPr="00500B89" w:rsidTr="00E81DEA">
        <w:trPr>
          <w:trHeight w:val="375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9154AF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Левженское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A0120" w:rsidRPr="00500B89" w:rsidRDefault="000A0120" w:rsidP="009154A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ед.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0120" w:rsidRPr="009154AF" w:rsidRDefault="000A0120" w:rsidP="009154AF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A0120" w:rsidRPr="009154AF" w:rsidRDefault="000A0120" w:rsidP="009154AF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0A0120" w:rsidRPr="009154AF" w:rsidRDefault="000A0120" w:rsidP="009154AF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154AF" w:rsidRDefault="000A0120" w:rsidP="009154AF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A0120" w:rsidRPr="009154AF" w:rsidRDefault="000A0120" w:rsidP="009154AF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154AF" w:rsidRDefault="000A0120" w:rsidP="009154AF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A0120" w:rsidRPr="009154AF" w:rsidRDefault="000A0120" w:rsidP="009154AF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0A0120" w:rsidRPr="00500B89" w:rsidTr="00E81DEA">
        <w:trPr>
          <w:trHeight w:val="375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9154AF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Мордовско-Пишлинское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A0120" w:rsidRPr="00500B89" w:rsidRDefault="000A0120" w:rsidP="009154A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ед.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0120" w:rsidRPr="009154AF" w:rsidRDefault="000A0120" w:rsidP="009154AF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A0120" w:rsidRPr="009154AF" w:rsidRDefault="000A0120" w:rsidP="009154AF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0A0120" w:rsidRPr="009154AF" w:rsidRDefault="000A0120" w:rsidP="009154AF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154AF" w:rsidRDefault="000A0120" w:rsidP="009154AF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A0120" w:rsidRPr="009154AF" w:rsidRDefault="000A0120" w:rsidP="009154AF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154AF" w:rsidRDefault="000A0120" w:rsidP="009154AF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A0120" w:rsidRPr="009154AF" w:rsidRDefault="000A0120" w:rsidP="009154AF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0A0120" w:rsidRPr="00500B89" w:rsidTr="00E81DEA">
        <w:trPr>
          <w:trHeight w:val="375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9154AF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Пайгармское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A0120" w:rsidRPr="00500B89" w:rsidRDefault="000A0120" w:rsidP="009154A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ед.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0120" w:rsidRPr="009154AF" w:rsidRDefault="000A0120" w:rsidP="009154AF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A0120" w:rsidRPr="009154AF" w:rsidRDefault="000A0120" w:rsidP="009154AF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0A0120" w:rsidRPr="009154AF" w:rsidRDefault="000A0120" w:rsidP="009154AF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154AF" w:rsidRDefault="000A0120" w:rsidP="009154AF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A0120" w:rsidRPr="009154AF" w:rsidRDefault="000A0120" w:rsidP="009154AF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154AF" w:rsidRDefault="000A0120" w:rsidP="009154AF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A0120" w:rsidRPr="009154AF" w:rsidRDefault="000A0120" w:rsidP="009154AF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0A0120" w:rsidRPr="00500B89" w:rsidTr="00E81DEA">
        <w:trPr>
          <w:trHeight w:val="29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9154AF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Палаевско-Урледимское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A0120" w:rsidRPr="00500B89" w:rsidRDefault="000A0120" w:rsidP="009154A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ед.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0120" w:rsidRPr="009154AF" w:rsidRDefault="000A0120" w:rsidP="009154AF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A0120" w:rsidRPr="009154AF" w:rsidRDefault="000A0120" w:rsidP="009154AF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0A0120" w:rsidRPr="009154AF" w:rsidRDefault="000A0120" w:rsidP="009154AF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154AF" w:rsidRDefault="000A0120" w:rsidP="009154AF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A0120" w:rsidRPr="009154AF" w:rsidRDefault="000A0120" w:rsidP="009154AF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154AF" w:rsidRDefault="000A0120" w:rsidP="009154AF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A0120" w:rsidRPr="009154AF" w:rsidRDefault="000A0120" w:rsidP="009154AF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0A0120" w:rsidRPr="00500B89" w:rsidTr="00E81DEA">
        <w:trPr>
          <w:trHeight w:val="375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9154AF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Перхляйское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A0120" w:rsidRPr="00500B89" w:rsidRDefault="000A0120" w:rsidP="009154A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ед.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0120" w:rsidRPr="009154AF" w:rsidRDefault="000A0120" w:rsidP="009154AF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A0120" w:rsidRPr="009154AF" w:rsidRDefault="000A0120" w:rsidP="009154AF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0A0120" w:rsidRPr="009154AF" w:rsidRDefault="000A0120" w:rsidP="009154AF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154AF" w:rsidRDefault="000A0120" w:rsidP="009154AF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A0120" w:rsidRPr="009154AF" w:rsidRDefault="000A0120" w:rsidP="009154AF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154AF" w:rsidRDefault="000A0120" w:rsidP="009154AF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A0120" w:rsidRPr="009154AF" w:rsidRDefault="000A0120" w:rsidP="009154AF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0A0120" w:rsidRPr="00500B89" w:rsidTr="00E81DEA">
        <w:trPr>
          <w:trHeight w:val="314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9154AF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Плодопитомническое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A0120" w:rsidRPr="00500B89" w:rsidRDefault="000A0120" w:rsidP="009154A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ед.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0120" w:rsidRPr="009154AF" w:rsidRDefault="000A0120" w:rsidP="009154AF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A0120" w:rsidRPr="009154AF" w:rsidRDefault="000A0120" w:rsidP="009154AF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0A0120" w:rsidRPr="009154AF" w:rsidRDefault="000A0120" w:rsidP="009154AF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154AF" w:rsidRDefault="000A0120" w:rsidP="009154AF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A0120" w:rsidRPr="009154AF" w:rsidRDefault="000A0120" w:rsidP="009154AF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154AF" w:rsidRDefault="000A0120" w:rsidP="009154AF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A0120" w:rsidRPr="009154AF" w:rsidRDefault="000A0120" w:rsidP="009154AF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0A0120" w:rsidRPr="00500B89" w:rsidTr="00E81DEA">
        <w:trPr>
          <w:trHeight w:val="375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9154AF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Приреченское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A0120" w:rsidRPr="00500B89" w:rsidRDefault="000A0120" w:rsidP="009154A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ед.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0120" w:rsidRPr="009154AF" w:rsidRDefault="000A0120" w:rsidP="009154AF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A0120" w:rsidRPr="009154AF" w:rsidRDefault="000A0120" w:rsidP="009154AF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0A0120" w:rsidRPr="009154AF" w:rsidRDefault="000A0120" w:rsidP="009154AF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154AF" w:rsidRDefault="000A0120" w:rsidP="009154AF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A0120" w:rsidRPr="009154AF" w:rsidRDefault="000A0120" w:rsidP="009154AF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154AF" w:rsidRDefault="000A0120" w:rsidP="009154AF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A0120" w:rsidRPr="009154AF" w:rsidRDefault="000A0120" w:rsidP="009154AF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0A0120" w:rsidRPr="00500B89" w:rsidTr="00E81DEA">
        <w:trPr>
          <w:trHeight w:val="375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9154AF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Русско-Баймаковское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A0120" w:rsidRPr="00500B89" w:rsidRDefault="000A0120" w:rsidP="009154A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ед.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0120" w:rsidRPr="009154AF" w:rsidRDefault="000A0120" w:rsidP="009154AF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A0120" w:rsidRPr="009154AF" w:rsidRDefault="000A0120" w:rsidP="009154AF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0A0120" w:rsidRPr="009154AF" w:rsidRDefault="000A0120" w:rsidP="009154AF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154AF" w:rsidRDefault="000A0120" w:rsidP="009154AF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A0120" w:rsidRPr="009154AF" w:rsidRDefault="000A0120" w:rsidP="009154AF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154AF" w:rsidRDefault="000A0120" w:rsidP="009154AF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A0120" w:rsidRPr="009154AF" w:rsidRDefault="000A0120" w:rsidP="009154AF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0A0120" w:rsidRPr="00500B89" w:rsidTr="00E81DEA">
        <w:trPr>
          <w:trHeight w:val="375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9154AF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Сузгарьевское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A0120" w:rsidRPr="00500B89" w:rsidRDefault="000A0120" w:rsidP="009154A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ед.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0120" w:rsidRPr="009154AF" w:rsidRDefault="000A0120" w:rsidP="009154AF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A0120" w:rsidRPr="009154AF" w:rsidRDefault="000A0120" w:rsidP="009154AF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0A0120" w:rsidRPr="009154AF" w:rsidRDefault="000A0120" w:rsidP="009154AF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154AF" w:rsidRDefault="000A0120" w:rsidP="009154AF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A0120" w:rsidRPr="009154AF" w:rsidRDefault="000A0120" w:rsidP="009154AF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154AF" w:rsidRDefault="000A0120" w:rsidP="009154AF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A0120" w:rsidRPr="009154AF" w:rsidRDefault="000A0120" w:rsidP="009154AF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0A0120" w:rsidRPr="00500B89" w:rsidTr="00E81DEA">
        <w:trPr>
          <w:trHeight w:val="375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9154AF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Татарско-Пишлинское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A0120" w:rsidRPr="00500B89" w:rsidRDefault="000A0120" w:rsidP="009154A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ед.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0120" w:rsidRPr="009154AF" w:rsidRDefault="000A0120" w:rsidP="009154AF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A0120" w:rsidRPr="009154AF" w:rsidRDefault="000A0120" w:rsidP="009154AF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0A0120" w:rsidRPr="009154AF" w:rsidRDefault="000A0120" w:rsidP="009154AF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154AF" w:rsidRDefault="000A0120" w:rsidP="009154AF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A0120" w:rsidRPr="009154AF" w:rsidRDefault="000A0120" w:rsidP="009154AF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154AF" w:rsidRDefault="000A0120" w:rsidP="009154AF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A0120" w:rsidRPr="009154AF" w:rsidRDefault="000A0120" w:rsidP="009154AF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0A0120" w:rsidRPr="00500B89" w:rsidTr="00E81DEA">
        <w:trPr>
          <w:trHeight w:val="286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9154AF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Трускляйское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A0120" w:rsidRPr="00500B89" w:rsidRDefault="000A0120" w:rsidP="009154A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ед.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0120" w:rsidRPr="009154AF" w:rsidRDefault="000A0120" w:rsidP="009154AF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A0120" w:rsidRPr="009154AF" w:rsidRDefault="000A0120" w:rsidP="009154AF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0A0120" w:rsidRPr="009154AF" w:rsidRDefault="000A0120" w:rsidP="009154AF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154AF" w:rsidRDefault="000A0120" w:rsidP="009154AF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A0120" w:rsidRPr="009154AF" w:rsidRDefault="000A0120" w:rsidP="009154AF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154AF" w:rsidRDefault="000A0120" w:rsidP="009154AF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A0120" w:rsidRPr="009154AF" w:rsidRDefault="000A0120" w:rsidP="009154AF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0A0120" w:rsidRPr="00500B89" w:rsidTr="00E81DEA">
        <w:trPr>
          <w:trHeight w:val="32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9154AF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Хованщинское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A0120" w:rsidRPr="00500B89" w:rsidRDefault="000A0120" w:rsidP="009154A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ед.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0120" w:rsidRPr="009154AF" w:rsidRDefault="000A0120" w:rsidP="009154AF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A0120" w:rsidRPr="009154AF" w:rsidRDefault="000A0120" w:rsidP="009154AF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0A0120" w:rsidRPr="009154AF" w:rsidRDefault="000A0120" w:rsidP="009154AF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154AF" w:rsidRDefault="000A0120" w:rsidP="009154AF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A0120" w:rsidRPr="009154AF" w:rsidRDefault="000A0120" w:rsidP="009154AF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154AF" w:rsidRDefault="000A0120" w:rsidP="009154AF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A0120" w:rsidRPr="009154AF" w:rsidRDefault="000A0120" w:rsidP="009154AF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0A0120" w:rsidRPr="00500B89" w:rsidTr="00E81DEA">
        <w:trPr>
          <w:trHeight w:val="365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9154AF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Шишкеевское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A0120" w:rsidRPr="00500B89" w:rsidRDefault="000A0120" w:rsidP="009154AF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ед.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0120" w:rsidRPr="009154AF" w:rsidRDefault="000A0120" w:rsidP="009154AF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A0120" w:rsidRPr="009154AF" w:rsidRDefault="000A0120" w:rsidP="009154AF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0A0120" w:rsidRPr="009154AF" w:rsidRDefault="000A0120" w:rsidP="009154AF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154AF" w:rsidRDefault="000A0120" w:rsidP="009154AF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A0120" w:rsidRPr="009154AF" w:rsidRDefault="000A0120" w:rsidP="009154AF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9154AF" w:rsidRDefault="000A0120" w:rsidP="009154AF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A0120" w:rsidRPr="009154AF" w:rsidRDefault="000A0120" w:rsidP="009154AF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0A0120" w:rsidRPr="00500B89" w:rsidTr="00E81DEA">
        <w:trPr>
          <w:trHeight w:val="375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72678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bookmarkStart w:id="1" w:name="_GoBack" w:colFirst="2" w:colLast="7"/>
            <w:r w:rsidRPr="00500B89">
              <w:rPr>
                <w:color w:val="000000"/>
              </w:rPr>
              <w:t>городское поселение Рузаевка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A0120" w:rsidRPr="00500B89" w:rsidRDefault="000A0120" w:rsidP="00E72678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ед.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870891" w:rsidRDefault="000A0120" w:rsidP="00E72678">
            <w:pPr>
              <w:jc w:val="center"/>
              <w:rPr>
                <w:bCs/>
                <w:color w:val="000000"/>
              </w:rPr>
            </w:pPr>
            <w:r w:rsidRPr="00870891">
              <w:rPr>
                <w:b/>
                <w:bCs/>
                <w:color w:val="000000"/>
              </w:rPr>
              <w:t>0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0120" w:rsidRPr="00870891" w:rsidRDefault="000A0120" w:rsidP="00E72678">
            <w:pPr>
              <w:jc w:val="center"/>
              <w:rPr>
                <w:bCs/>
                <w:color w:val="000000"/>
              </w:rPr>
            </w:pPr>
            <w:r w:rsidRPr="00870891">
              <w:rPr>
                <w:b/>
                <w:bCs/>
                <w:color w:val="000000"/>
              </w:rPr>
              <w:t>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870891" w:rsidRDefault="000A0120" w:rsidP="00E72678">
            <w:pPr>
              <w:jc w:val="center"/>
              <w:rPr>
                <w:bCs/>
                <w:color w:val="000000"/>
              </w:rPr>
            </w:pPr>
            <w:r w:rsidRPr="00870891">
              <w:rPr>
                <w:b/>
                <w:bCs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870891" w:rsidRDefault="000A0120" w:rsidP="00E72678">
            <w:pPr>
              <w:jc w:val="center"/>
              <w:rPr>
                <w:bCs/>
                <w:color w:val="000000"/>
              </w:rPr>
            </w:pPr>
            <w:r w:rsidRPr="00870891">
              <w:rPr>
                <w:b/>
                <w:color w:val="000000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870891" w:rsidRDefault="000A0120" w:rsidP="00E72678">
            <w:pPr>
              <w:jc w:val="center"/>
              <w:rPr>
                <w:bCs/>
                <w:color w:val="000000"/>
              </w:rPr>
            </w:pPr>
            <w:r w:rsidRPr="00870891">
              <w:rPr>
                <w:b/>
                <w:bCs/>
                <w:color w:val="000000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870891" w:rsidRDefault="000A0120" w:rsidP="00E72678">
            <w:pPr>
              <w:jc w:val="center"/>
              <w:rPr>
                <w:bCs/>
                <w:color w:val="000000"/>
              </w:rPr>
            </w:pPr>
            <w:r w:rsidRPr="00870891">
              <w:rPr>
                <w:b/>
                <w:color w:val="000000"/>
              </w:rPr>
              <w:t>0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870891" w:rsidRDefault="000A0120" w:rsidP="00E72678">
            <w:pPr>
              <w:jc w:val="center"/>
              <w:rPr>
                <w:bCs/>
                <w:color w:val="000000"/>
              </w:rPr>
            </w:pPr>
            <w:r w:rsidRPr="00870891">
              <w:rPr>
                <w:b/>
                <w:bCs/>
                <w:color w:val="000000"/>
              </w:rPr>
              <w:t>0</w:t>
            </w:r>
          </w:p>
        </w:tc>
      </w:tr>
      <w:tr w:rsidR="000A0120" w:rsidRPr="00500B89" w:rsidTr="00E81DEA">
        <w:trPr>
          <w:trHeight w:val="375"/>
        </w:trPr>
        <w:tc>
          <w:tcPr>
            <w:tcW w:w="4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A0120" w:rsidRPr="00500B89" w:rsidRDefault="000A0120" w:rsidP="00E72678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500B89">
              <w:rPr>
                <w:b/>
                <w:bCs/>
                <w:color w:val="000000"/>
              </w:rPr>
              <w:t>ИТОГО: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870891" w:rsidRDefault="000A0120" w:rsidP="00E72678">
            <w:pPr>
              <w:jc w:val="center"/>
              <w:rPr>
                <w:b/>
                <w:bCs/>
                <w:color w:val="000000"/>
              </w:rPr>
            </w:pPr>
            <w:r w:rsidRPr="00870891">
              <w:rPr>
                <w:b/>
                <w:bCs/>
                <w:color w:val="000000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870891" w:rsidRDefault="000A0120" w:rsidP="00E72678">
            <w:pPr>
              <w:jc w:val="center"/>
              <w:rPr>
                <w:b/>
                <w:bCs/>
                <w:color w:val="000000"/>
              </w:rPr>
            </w:pPr>
            <w:r w:rsidRPr="00870891">
              <w:rPr>
                <w:b/>
                <w:bCs/>
                <w:color w:val="00000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870891" w:rsidRDefault="000A0120" w:rsidP="00E72678">
            <w:pPr>
              <w:jc w:val="center"/>
              <w:rPr>
                <w:b/>
                <w:bCs/>
                <w:color w:val="000000"/>
              </w:rPr>
            </w:pPr>
            <w:r w:rsidRPr="00870891">
              <w:rPr>
                <w:b/>
                <w:bCs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870891" w:rsidRDefault="000A0120" w:rsidP="00E72678">
            <w:pPr>
              <w:jc w:val="center"/>
              <w:rPr>
                <w:b/>
                <w:color w:val="000000"/>
              </w:rPr>
            </w:pPr>
            <w:r w:rsidRPr="00870891">
              <w:rPr>
                <w:b/>
                <w:color w:val="00000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870891" w:rsidRDefault="000A0120" w:rsidP="00E72678">
            <w:pPr>
              <w:jc w:val="center"/>
              <w:rPr>
                <w:b/>
                <w:bCs/>
                <w:color w:val="000000"/>
              </w:rPr>
            </w:pPr>
            <w:r w:rsidRPr="00870891">
              <w:rPr>
                <w:b/>
                <w:bCs/>
                <w:color w:val="000000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870891" w:rsidRDefault="000A0120" w:rsidP="00E72678">
            <w:pPr>
              <w:jc w:val="center"/>
              <w:rPr>
                <w:b/>
                <w:color w:val="000000"/>
              </w:rPr>
            </w:pPr>
            <w:r w:rsidRPr="00870891">
              <w:rPr>
                <w:b/>
                <w:color w:val="000000"/>
              </w:rPr>
              <w:t>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870891" w:rsidRDefault="000A0120" w:rsidP="00E72678">
            <w:pPr>
              <w:jc w:val="center"/>
              <w:rPr>
                <w:b/>
                <w:bCs/>
                <w:color w:val="000000"/>
              </w:rPr>
            </w:pPr>
            <w:r w:rsidRPr="00870891">
              <w:rPr>
                <w:b/>
                <w:bCs/>
                <w:color w:val="000000"/>
              </w:rPr>
              <w:t>0</w:t>
            </w:r>
          </w:p>
        </w:tc>
      </w:tr>
      <w:bookmarkEnd w:id="1"/>
    </w:tbl>
    <w:p w:rsidR="000A0120" w:rsidRDefault="000A0120" w:rsidP="00862263">
      <w:pPr>
        <w:tabs>
          <w:tab w:val="left" w:pos="11085"/>
          <w:tab w:val="left" w:pos="13608"/>
        </w:tabs>
        <w:jc w:val="right"/>
        <w:rPr>
          <w:sz w:val="16"/>
          <w:szCs w:val="16"/>
        </w:rPr>
      </w:pPr>
    </w:p>
    <w:p w:rsidR="000A0120" w:rsidRDefault="000A0120" w:rsidP="00862263">
      <w:pPr>
        <w:tabs>
          <w:tab w:val="left" w:pos="11085"/>
          <w:tab w:val="left" w:pos="13608"/>
        </w:tabs>
        <w:jc w:val="right"/>
        <w:rPr>
          <w:sz w:val="16"/>
          <w:szCs w:val="16"/>
        </w:rPr>
      </w:pPr>
    </w:p>
    <w:p w:rsidR="000A0120" w:rsidRDefault="000A0120" w:rsidP="00862263">
      <w:pPr>
        <w:tabs>
          <w:tab w:val="left" w:pos="11085"/>
          <w:tab w:val="left" w:pos="13608"/>
        </w:tabs>
        <w:jc w:val="right"/>
        <w:rPr>
          <w:sz w:val="16"/>
          <w:szCs w:val="16"/>
        </w:rPr>
      </w:pPr>
    </w:p>
    <w:p w:rsidR="000A0120" w:rsidRDefault="000A0120" w:rsidP="00862263">
      <w:pPr>
        <w:tabs>
          <w:tab w:val="left" w:pos="11085"/>
          <w:tab w:val="left" w:pos="13608"/>
        </w:tabs>
        <w:jc w:val="right"/>
        <w:rPr>
          <w:sz w:val="16"/>
          <w:szCs w:val="16"/>
        </w:rPr>
      </w:pPr>
    </w:p>
    <w:p w:rsidR="000A0120" w:rsidRDefault="000A0120" w:rsidP="00862263">
      <w:pPr>
        <w:tabs>
          <w:tab w:val="left" w:pos="11085"/>
          <w:tab w:val="left" w:pos="13608"/>
        </w:tabs>
        <w:jc w:val="right"/>
        <w:rPr>
          <w:sz w:val="16"/>
          <w:szCs w:val="16"/>
        </w:rPr>
      </w:pPr>
    </w:p>
    <w:p w:rsidR="000A0120" w:rsidRDefault="000A0120" w:rsidP="00862263">
      <w:pPr>
        <w:tabs>
          <w:tab w:val="left" w:pos="11085"/>
          <w:tab w:val="left" w:pos="13608"/>
        </w:tabs>
        <w:jc w:val="right"/>
        <w:rPr>
          <w:sz w:val="16"/>
          <w:szCs w:val="16"/>
        </w:rPr>
      </w:pPr>
    </w:p>
    <w:p w:rsidR="000A0120" w:rsidRDefault="000A0120" w:rsidP="00862263">
      <w:pPr>
        <w:tabs>
          <w:tab w:val="left" w:pos="11085"/>
          <w:tab w:val="left" w:pos="13608"/>
        </w:tabs>
        <w:jc w:val="right"/>
        <w:rPr>
          <w:sz w:val="16"/>
          <w:szCs w:val="16"/>
        </w:rPr>
      </w:pPr>
    </w:p>
    <w:p w:rsidR="000A0120" w:rsidRDefault="000A0120" w:rsidP="00862263">
      <w:pPr>
        <w:tabs>
          <w:tab w:val="left" w:pos="11085"/>
          <w:tab w:val="left" w:pos="13608"/>
        </w:tabs>
        <w:jc w:val="right"/>
        <w:rPr>
          <w:sz w:val="16"/>
          <w:szCs w:val="16"/>
        </w:rPr>
      </w:pPr>
    </w:p>
    <w:p w:rsidR="000A0120" w:rsidRDefault="000A0120" w:rsidP="00862263">
      <w:pPr>
        <w:tabs>
          <w:tab w:val="left" w:pos="11085"/>
          <w:tab w:val="left" w:pos="13608"/>
        </w:tabs>
        <w:jc w:val="right"/>
        <w:rPr>
          <w:sz w:val="16"/>
          <w:szCs w:val="16"/>
        </w:rPr>
      </w:pPr>
    </w:p>
    <w:tbl>
      <w:tblPr>
        <w:tblW w:w="14332" w:type="dxa"/>
        <w:tblInd w:w="93" w:type="dxa"/>
        <w:tblLook w:val="00A0"/>
      </w:tblPr>
      <w:tblGrid>
        <w:gridCol w:w="3378"/>
        <w:gridCol w:w="1249"/>
        <w:gridCol w:w="1556"/>
        <w:gridCol w:w="1454"/>
        <w:gridCol w:w="1208"/>
        <w:gridCol w:w="1515"/>
        <w:gridCol w:w="1208"/>
        <w:gridCol w:w="1474"/>
        <w:gridCol w:w="1290"/>
      </w:tblGrid>
      <w:tr w:rsidR="000A0120" w:rsidRPr="00500B89" w:rsidTr="001D0B91">
        <w:trPr>
          <w:trHeight w:val="375"/>
        </w:trPr>
        <w:tc>
          <w:tcPr>
            <w:tcW w:w="1433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Default="000A0120" w:rsidP="00E81DEA">
            <w:pPr>
              <w:tabs>
                <w:tab w:val="left" w:pos="11085"/>
              </w:tabs>
              <w:jc w:val="right"/>
              <w:rPr>
                <w:sz w:val="16"/>
                <w:szCs w:val="16"/>
              </w:rPr>
            </w:pPr>
          </w:p>
          <w:p w:rsidR="000A0120" w:rsidRPr="00564F58" w:rsidRDefault="000A0120" w:rsidP="00E81DEA">
            <w:pPr>
              <w:tabs>
                <w:tab w:val="left" w:pos="11085"/>
              </w:tabs>
              <w:jc w:val="right"/>
              <w:rPr>
                <w:sz w:val="16"/>
                <w:szCs w:val="16"/>
              </w:rPr>
            </w:pPr>
            <w:r w:rsidRPr="00564F58">
              <w:rPr>
                <w:sz w:val="16"/>
                <w:szCs w:val="16"/>
              </w:rPr>
              <w:t>Приложение 9</w:t>
            </w:r>
          </w:p>
          <w:p w:rsidR="000A0120" w:rsidRPr="00564F58" w:rsidRDefault="000A0120" w:rsidP="00E81DEA">
            <w:pPr>
              <w:tabs>
                <w:tab w:val="left" w:pos="11085"/>
              </w:tabs>
              <w:jc w:val="right"/>
              <w:rPr>
                <w:sz w:val="16"/>
                <w:szCs w:val="16"/>
              </w:rPr>
            </w:pPr>
            <w:r w:rsidRPr="00564F58">
              <w:rPr>
                <w:sz w:val="16"/>
                <w:szCs w:val="16"/>
              </w:rPr>
              <w:t>к постановлению Администрации Рузаевского муниципального района</w:t>
            </w:r>
          </w:p>
          <w:p w:rsidR="000A0120" w:rsidRPr="00564F58" w:rsidRDefault="000A0120" w:rsidP="00E81DEA">
            <w:pPr>
              <w:tabs>
                <w:tab w:val="left" w:pos="11085"/>
              </w:tabs>
              <w:jc w:val="right"/>
              <w:rPr>
                <w:sz w:val="16"/>
                <w:szCs w:val="16"/>
              </w:rPr>
            </w:pPr>
            <w:r w:rsidRPr="00564F58">
              <w:rPr>
                <w:sz w:val="16"/>
                <w:szCs w:val="16"/>
              </w:rPr>
              <w:t>Республики Мордовия</w:t>
            </w:r>
          </w:p>
          <w:p w:rsidR="000A0120" w:rsidRPr="0084350B" w:rsidRDefault="000A0120" w:rsidP="00DE5F51">
            <w:pPr>
              <w:tabs>
                <w:tab w:val="left" w:pos="11085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от 11.08.2026 № 478   </w:t>
            </w:r>
          </w:p>
          <w:p w:rsidR="000A0120" w:rsidRPr="0084350B" w:rsidRDefault="000A0120" w:rsidP="00E81DEA">
            <w:pPr>
              <w:tabs>
                <w:tab w:val="left" w:pos="11085"/>
              </w:tabs>
              <w:jc w:val="right"/>
              <w:rPr>
                <w:sz w:val="16"/>
                <w:szCs w:val="16"/>
              </w:rPr>
            </w:pPr>
            <w:r w:rsidRPr="00564F58"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</w:t>
            </w:r>
            <w:r>
              <w:rPr>
                <w:sz w:val="16"/>
                <w:szCs w:val="16"/>
              </w:rPr>
              <w:t xml:space="preserve">     </w:t>
            </w:r>
          </w:p>
          <w:p w:rsidR="000A0120" w:rsidRDefault="000A0120" w:rsidP="00E81DEA">
            <w:pPr>
              <w:tabs>
                <w:tab w:val="left" w:pos="11085"/>
              </w:tabs>
              <w:jc w:val="center"/>
              <w:rPr>
                <w:sz w:val="16"/>
                <w:szCs w:val="16"/>
              </w:rPr>
            </w:pPr>
            <w:r w:rsidRPr="0084350B">
              <w:rPr>
                <w:sz w:val="16"/>
                <w:szCs w:val="16"/>
              </w:rPr>
              <w:t xml:space="preserve">           </w:t>
            </w:r>
          </w:p>
          <w:p w:rsidR="000A0120" w:rsidRPr="00564F58" w:rsidRDefault="000A0120" w:rsidP="00E81DE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564F58"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            </w:t>
            </w:r>
          </w:p>
          <w:p w:rsidR="000A0120" w:rsidRPr="00500B89" w:rsidRDefault="000A0120" w:rsidP="00E81DE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Поквартальная разбивка прогноза показателя</w:t>
            </w:r>
          </w:p>
        </w:tc>
      </w:tr>
      <w:tr w:rsidR="000A0120" w:rsidRPr="00500B89" w:rsidTr="001D0B91">
        <w:trPr>
          <w:trHeight w:val="212"/>
        </w:trPr>
        <w:tc>
          <w:tcPr>
            <w:tcW w:w="14332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A0120" w:rsidRPr="00500B89" w:rsidRDefault="000A0120" w:rsidP="00E81DEA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500B89">
              <w:rPr>
                <w:b/>
                <w:bCs/>
                <w:color w:val="000000"/>
              </w:rPr>
              <w:t>Прирост количества территориальных зон, в отношении которых запланировано внесение в ЕГРН сведений о местоположении их границ</w:t>
            </w:r>
          </w:p>
        </w:tc>
      </w:tr>
      <w:tr w:rsidR="000A0120" w:rsidRPr="00500B89" w:rsidTr="001D0B91">
        <w:trPr>
          <w:trHeight w:val="240"/>
        </w:trPr>
        <w:tc>
          <w:tcPr>
            <w:tcW w:w="1433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E81DE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(наименование показателя)</w:t>
            </w:r>
          </w:p>
        </w:tc>
      </w:tr>
      <w:tr w:rsidR="000A0120" w:rsidRPr="00500B89" w:rsidTr="001D0B91">
        <w:trPr>
          <w:trHeight w:val="375"/>
        </w:trPr>
        <w:tc>
          <w:tcPr>
            <w:tcW w:w="1433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E81DE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 xml:space="preserve">оценки эффективности деятельности органов местного самоуправления поселений </w:t>
            </w:r>
          </w:p>
        </w:tc>
      </w:tr>
      <w:tr w:rsidR="000A0120" w:rsidRPr="00500B89" w:rsidTr="001D0B91">
        <w:trPr>
          <w:trHeight w:val="375"/>
        </w:trPr>
        <w:tc>
          <w:tcPr>
            <w:tcW w:w="1433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E81DE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Рузаевского муниципального района Республики Мордовия</w:t>
            </w:r>
          </w:p>
        </w:tc>
      </w:tr>
      <w:tr w:rsidR="000A0120" w:rsidRPr="00500B89" w:rsidTr="001D0B91">
        <w:trPr>
          <w:trHeight w:val="180"/>
        </w:trPr>
        <w:tc>
          <w:tcPr>
            <w:tcW w:w="33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E81DE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E81DE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E81DE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E81DE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E81DE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E81DE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E81DE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E81DE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E81DE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</w:tr>
      <w:tr w:rsidR="000A0120" w:rsidRPr="00500B89" w:rsidTr="001D0B91">
        <w:trPr>
          <w:trHeight w:val="420"/>
        </w:trPr>
        <w:tc>
          <w:tcPr>
            <w:tcW w:w="3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0120" w:rsidRPr="00500B89" w:rsidRDefault="000A0120" w:rsidP="00E81DE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Наименование сельских (городского) поселений</w:t>
            </w:r>
          </w:p>
        </w:tc>
        <w:tc>
          <w:tcPr>
            <w:tcW w:w="1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0120" w:rsidRPr="00500B89" w:rsidRDefault="000A0120" w:rsidP="00E81DE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Единица измерения</w:t>
            </w: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0120" w:rsidRPr="00500B89" w:rsidRDefault="000A0120" w:rsidP="00E81DE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Прогноз                      на 202</w:t>
            </w:r>
            <w:r>
              <w:rPr>
                <w:color w:val="000000"/>
              </w:rPr>
              <w:t>6</w:t>
            </w:r>
            <w:r w:rsidRPr="00500B89">
              <w:rPr>
                <w:color w:val="000000"/>
              </w:rPr>
              <w:t xml:space="preserve"> год</w:t>
            </w:r>
          </w:p>
        </w:tc>
        <w:tc>
          <w:tcPr>
            <w:tcW w:w="814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A0120" w:rsidRPr="00500B89" w:rsidRDefault="000A0120" w:rsidP="00E81DE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в том числе:</w:t>
            </w:r>
          </w:p>
        </w:tc>
      </w:tr>
      <w:tr w:rsidR="000A0120" w:rsidRPr="00500B89" w:rsidTr="001D0B91">
        <w:trPr>
          <w:trHeight w:val="405"/>
        </w:trPr>
        <w:tc>
          <w:tcPr>
            <w:tcW w:w="3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0120" w:rsidRPr="00500B89" w:rsidRDefault="000A0120" w:rsidP="00E81DEA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0120" w:rsidRPr="00500B89" w:rsidRDefault="000A0120" w:rsidP="00E81DEA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5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0120" w:rsidRPr="00500B89" w:rsidRDefault="000A0120" w:rsidP="00E81DEA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81DE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I квартал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81DE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II квартал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81DE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I-е полуг.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81DE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III квартал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81DE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9 месяцев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81DE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IV квартал</w:t>
            </w:r>
          </w:p>
        </w:tc>
      </w:tr>
      <w:tr w:rsidR="000A0120" w:rsidTr="001D0B91">
        <w:trPr>
          <w:trHeight w:val="37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81DEA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Архангельско-Голицынское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A0120" w:rsidRPr="00500B89" w:rsidRDefault="000A0120" w:rsidP="00E81DE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ед.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0120" w:rsidRPr="00797A19" w:rsidRDefault="000A0120" w:rsidP="00E81DE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0120" w:rsidRPr="00797A19" w:rsidRDefault="000A0120" w:rsidP="00E81DE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A0120" w:rsidRDefault="000A0120" w:rsidP="00E81DE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797A19" w:rsidRDefault="000A0120" w:rsidP="00E81DE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0120" w:rsidRDefault="000A0120" w:rsidP="00E81DE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797A19" w:rsidRDefault="000A0120" w:rsidP="00E81DE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A0120" w:rsidRDefault="000A0120" w:rsidP="00E81DE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A0120" w:rsidTr="001D0B91">
        <w:trPr>
          <w:trHeight w:val="37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81DEA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Болдовское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A0120" w:rsidRPr="00500B89" w:rsidRDefault="000A0120" w:rsidP="00E81DE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ед.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0120" w:rsidRPr="00797A19" w:rsidRDefault="000A0120" w:rsidP="00E81DE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A0120" w:rsidRPr="00797A19" w:rsidRDefault="000A0120" w:rsidP="00E81DE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0A0120" w:rsidRDefault="000A0120" w:rsidP="00E81DE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797A19" w:rsidRDefault="000A0120" w:rsidP="00E81DE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A0120" w:rsidRDefault="000A0120" w:rsidP="00E81DE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797A19" w:rsidRDefault="000A0120" w:rsidP="00E81DE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A0120" w:rsidRDefault="000A0120" w:rsidP="00E81DE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A0120" w:rsidTr="001D0B91">
        <w:trPr>
          <w:trHeight w:val="37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81DEA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Красносельцовское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A0120" w:rsidRPr="00500B89" w:rsidRDefault="000A0120" w:rsidP="00E81DE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ед.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0120" w:rsidRPr="00797A19" w:rsidRDefault="000A0120" w:rsidP="00E81DE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A0120" w:rsidRPr="00797A19" w:rsidRDefault="000A0120" w:rsidP="00E81DE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0A0120" w:rsidRDefault="000A0120" w:rsidP="00E81DE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797A19" w:rsidRDefault="000A0120" w:rsidP="00E81DE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A0120" w:rsidRDefault="000A0120" w:rsidP="00E81DE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797A19" w:rsidRDefault="000A0120" w:rsidP="00E81DE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A0120" w:rsidRDefault="000A0120" w:rsidP="00E81DE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A0120" w:rsidTr="001D0B91">
        <w:trPr>
          <w:trHeight w:val="37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81DEA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Левженское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A0120" w:rsidRPr="00500B89" w:rsidRDefault="000A0120" w:rsidP="00E81DE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ед.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0120" w:rsidRPr="00797A19" w:rsidRDefault="000A0120" w:rsidP="00E81DE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A0120" w:rsidRPr="00797A19" w:rsidRDefault="000A0120" w:rsidP="00E81DE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0A0120" w:rsidRDefault="000A0120" w:rsidP="00E81DE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797A19" w:rsidRDefault="000A0120" w:rsidP="00E81DE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A0120" w:rsidRDefault="000A0120" w:rsidP="00E81DE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797A19" w:rsidRDefault="000A0120" w:rsidP="00E81DE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A0120" w:rsidRDefault="000A0120" w:rsidP="00E81DE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A0120" w:rsidTr="001D0B91">
        <w:trPr>
          <w:trHeight w:val="37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81DEA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Мордовско-Пишлинское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A0120" w:rsidRPr="00500B89" w:rsidRDefault="000A0120" w:rsidP="00E81DE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ед.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0120" w:rsidRPr="00797A19" w:rsidRDefault="000A0120" w:rsidP="00E81DE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A0120" w:rsidRPr="00797A19" w:rsidRDefault="000A0120" w:rsidP="00E81DE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0A0120" w:rsidRDefault="000A0120" w:rsidP="00E81DE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797A19" w:rsidRDefault="000A0120" w:rsidP="00E81DE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A0120" w:rsidRDefault="000A0120" w:rsidP="00E81DE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797A19" w:rsidRDefault="000A0120" w:rsidP="00E81DE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A0120" w:rsidRDefault="000A0120" w:rsidP="00E81DE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A0120" w:rsidTr="001D0B91">
        <w:trPr>
          <w:trHeight w:val="37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81DEA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Пайгармское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A0120" w:rsidRPr="00500B89" w:rsidRDefault="000A0120" w:rsidP="00E81DE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ед.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0120" w:rsidRPr="00797A19" w:rsidRDefault="000A0120" w:rsidP="00E81DE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A0120" w:rsidRPr="00797A19" w:rsidRDefault="000A0120" w:rsidP="00E81DE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0A0120" w:rsidRDefault="000A0120" w:rsidP="00E81DE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797A19" w:rsidRDefault="000A0120" w:rsidP="00E81DE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A0120" w:rsidRDefault="000A0120" w:rsidP="00E81DE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797A19" w:rsidRDefault="000A0120" w:rsidP="00E81DE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A0120" w:rsidRDefault="000A0120" w:rsidP="00E81DE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A0120" w:rsidTr="001D0B91">
        <w:trPr>
          <w:trHeight w:val="37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81DEA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Палаевско-Урледимское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A0120" w:rsidRPr="00500B89" w:rsidRDefault="000A0120" w:rsidP="00E81DE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ед.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0120" w:rsidRPr="00797A19" w:rsidRDefault="000A0120" w:rsidP="00E81DE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A0120" w:rsidRPr="00797A19" w:rsidRDefault="000A0120" w:rsidP="00E81DE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0A0120" w:rsidRDefault="000A0120" w:rsidP="00E81DE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797A19" w:rsidRDefault="000A0120" w:rsidP="00E81DE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A0120" w:rsidRDefault="000A0120" w:rsidP="00E81DE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797A19" w:rsidRDefault="000A0120" w:rsidP="00E81DE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A0120" w:rsidRDefault="000A0120" w:rsidP="00E81DE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A0120" w:rsidTr="001D0B91">
        <w:trPr>
          <w:trHeight w:val="37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81DEA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Перхляйское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A0120" w:rsidRPr="00500B89" w:rsidRDefault="000A0120" w:rsidP="00E81DE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ед.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0120" w:rsidRPr="00797A19" w:rsidRDefault="000A0120" w:rsidP="00E81DE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A0120" w:rsidRPr="00797A19" w:rsidRDefault="000A0120" w:rsidP="00E81DE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0A0120" w:rsidRDefault="000A0120" w:rsidP="00E81DE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797A19" w:rsidRDefault="000A0120" w:rsidP="00E81DE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A0120" w:rsidRDefault="000A0120" w:rsidP="00E81DE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797A19" w:rsidRDefault="000A0120" w:rsidP="00E81DE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A0120" w:rsidRDefault="000A0120" w:rsidP="00E81DE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A0120" w:rsidTr="001D0B91">
        <w:trPr>
          <w:trHeight w:val="37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81DEA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Плодопитомническое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A0120" w:rsidRPr="00500B89" w:rsidRDefault="000A0120" w:rsidP="00E81DE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ед.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0120" w:rsidRPr="00797A19" w:rsidRDefault="000A0120" w:rsidP="00E81DE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A0120" w:rsidRPr="00797A19" w:rsidRDefault="000A0120" w:rsidP="00E81DE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0A0120" w:rsidRDefault="000A0120" w:rsidP="00E81DE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797A19" w:rsidRDefault="000A0120" w:rsidP="00E81DE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A0120" w:rsidRDefault="000A0120" w:rsidP="00E81DE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797A19" w:rsidRDefault="000A0120" w:rsidP="00E81DE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A0120" w:rsidRDefault="000A0120" w:rsidP="00E81DE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A0120" w:rsidTr="001D0B91">
        <w:trPr>
          <w:trHeight w:val="37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81DEA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Приреченское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A0120" w:rsidRPr="00500B89" w:rsidRDefault="000A0120" w:rsidP="00E81DE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ед.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0120" w:rsidRPr="00797A19" w:rsidRDefault="000A0120" w:rsidP="00E81DE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A0120" w:rsidRPr="00797A19" w:rsidRDefault="000A0120" w:rsidP="00E81DE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0A0120" w:rsidRDefault="000A0120" w:rsidP="00E81DE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797A19" w:rsidRDefault="000A0120" w:rsidP="00E81DE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A0120" w:rsidRDefault="000A0120" w:rsidP="00E81DE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797A19" w:rsidRDefault="000A0120" w:rsidP="00E81DE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A0120" w:rsidRDefault="000A0120" w:rsidP="00E81DE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A0120" w:rsidTr="001D0B91">
        <w:trPr>
          <w:trHeight w:val="37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81DEA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Русско-Баймаковское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A0120" w:rsidRPr="00500B89" w:rsidRDefault="000A0120" w:rsidP="00E81DE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ед.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0120" w:rsidRPr="00797A19" w:rsidRDefault="000A0120" w:rsidP="00E81DE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A0120" w:rsidRPr="00797A19" w:rsidRDefault="000A0120" w:rsidP="00E81DE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0A0120" w:rsidRDefault="000A0120" w:rsidP="00E81DE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797A19" w:rsidRDefault="000A0120" w:rsidP="00E81DE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A0120" w:rsidRDefault="000A0120" w:rsidP="00E81DE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797A19" w:rsidRDefault="000A0120" w:rsidP="00E81DE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A0120" w:rsidRDefault="000A0120" w:rsidP="00E81DE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A0120" w:rsidTr="001D0B91">
        <w:trPr>
          <w:trHeight w:val="37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81DEA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Сузгарьевское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A0120" w:rsidRPr="00500B89" w:rsidRDefault="000A0120" w:rsidP="00E81DE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ед.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0120" w:rsidRPr="00461F8D" w:rsidRDefault="000A0120" w:rsidP="00E81DEA">
            <w:pPr>
              <w:jc w:val="center"/>
              <w:rPr>
                <w:b/>
                <w:color w:val="000000"/>
              </w:rPr>
            </w:pPr>
            <w:r w:rsidRPr="00461F8D">
              <w:rPr>
                <w:b/>
                <w:color w:val="000000"/>
              </w:rPr>
              <w:t>1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A0120" w:rsidRPr="00461F8D" w:rsidRDefault="000A0120" w:rsidP="00E81DE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0A0120" w:rsidRPr="00461F8D" w:rsidRDefault="000A0120" w:rsidP="00E81DE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461F8D" w:rsidRDefault="000A0120" w:rsidP="00E81DE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A0120" w:rsidRPr="00461F8D" w:rsidRDefault="000A0120" w:rsidP="00E81DEA">
            <w:pPr>
              <w:jc w:val="center"/>
              <w:rPr>
                <w:b/>
                <w:color w:val="000000"/>
              </w:rPr>
            </w:pPr>
            <w:r w:rsidRPr="00461F8D">
              <w:rPr>
                <w:b/>
                <w:color w:val="000000"/>
              </w:rPr>
              <w:t>1</w:t>
            </w: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461F8D" w:rsidRDefault="000A0120" w:rsidP="00E81DEA">
            <w:pPr>
              <w:jc w:val="center"/>
              <w:rPr>
                <w:b/>
                <w:color w:val="000000"/>
              </w:rPr>
            </w:pPr>
            <w:r w:rsidRPr="00461F8D">
              <w:rPr>
                <w:b/>
                <w:color w:val="000000"/>
              </w:rPr>
              <w:t>1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A0120" w:rsidRDefault="000A0120" w:rsidP="00E81DE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A0120" w:rsidTr="001D0B91">
        <w:trPr>
          <w:trHeight w:val="37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81DEA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Татарско-Пишлинское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A0120" w:rsidRPr="00500B89" w:rsidRDefault="000A0120" w:rsidP="00E81DE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ед.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0120" w:rsidRPr="00461F8D" w:rsidRDefault="000A0120" w:rsidP="00E81DE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A0120" w:rsidRPr="00461F8D" w:rsidRDefault="000A0120" w:rsidP="00E81DE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0A0120" w:rsidRPr="00461F8D" w:rsidRDefault="000A0120" w:rsidP="00E81DE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461F8D" w:rsidRDefault="000A0120" w:rsidP="00E81DE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A0120" w:rsidRPr="00461F8D" w:rsidRDefault="000A0120" w:rsidP="00E81DE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461F8D" w:rsidRDefault="000A0120" w:rsidP="00E81DE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A0120" w:rsidRDefault="000A0120" w:rsidP="00E81DE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A0120" w:rsidTr="001D0B91">
        <w:trPr>
          <w:trHeight w:val="37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81DEA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Трускляйское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A0120" w:rsidRPr="00500B89" w:rsidRDefault="000A0120" w:rsidP="00E81DE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ед.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0120" w:rsidRPr="00461F8D" w:rsidRDefault="000A0120" w:rsidP="00E81DE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A0120" w:rsidRPr="00461F8D" w:rsidRDefault="000A0120" w:rsidP="00E81DE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0A0120" w:rsidRPr="00461F8D" w:rsidRDefault="000A0120" w:rsidP="00E81DE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461F8D" w:rsidRDefault="000A0120" w:rsidP="00E81DE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A0120" w:rsidRPr="00461F8D" w:rsidRDefault="000A0120" w:rsidP="00E81DE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461F8D" w:rsidRDefault="000A0120" w:rsidP="00E81DE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A0120" w:rsidRDefault="000A0120" w:rsidP="00E81DE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A0120" w:rsidTr="001D0B91">
        <w:trPr>
          <w:trHeight w:val="37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81DEA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Хованщинское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A0120" w:rsidRPr="00500B89" w:rsidRDefault="000A0120" w:rsidP="00E81DE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ед.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0120" w:rsidRPr="00461F8D" w:rsidRDefault="000A0120" w:rsidP="00E81DE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A0120" w:rsidRPr="00461F8D" w:rsidRDefault="000A0120" w:rsidP="00E81DE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0A0120" w:rsidRPr="00461F8D" w:rsidRDefault="000A0120" w:rsidP="00E81DE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461F8D" w:rsidRDefault="000A0120" w:rsidP="00E81DE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A0120" w:rsidRPr="00461F8D" w:rsidRDefault="000A0120" w:rsidP="00E81DE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461F8D" w:rsidRDefault="000A0120" w:rsidP="00E81DE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A0120" w:rsidRDefault="000A0120" w:rsidP="00E81DE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A0120" w:rsidTr="001D0B91">
        <w:trPr>
          <w:trHeight w:val="37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81DEA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Шишкеевское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A0120" w:rsidRPr="00500B89" w:rsidRDefault="000A0120" w:rsidP="00E81DE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ед.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0120" w:rsidRPr="00461F8D" w:rsidRDefault="000A0120" w:rsidP="00E81DE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A0120" w:rsidRPr="00461F8D" w:rsidRDefault="000A0120" w:rsidP="00E81DE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0A0120" w:rsidRPr="00461F8D" w:rsidRDefault="000A0120" w:rsidP="00E81DE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461F8D" w:rsidRDefault="000A0120" w:rsidP="00E81DE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A0120" w:rsidRPr="00461F8D" w:rsidRDefault="000A0120" w:rsidP="00E81DE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461F8D" w:rsidRDefault="000A0120" w:rsidP="00E81DE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A0120" w:rsidRDefault="000A0120" w:rsidP="00E81DE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A0120" w:rsidTr="001D0B91">
        <w:trPr>
          <w:trHeight w:val="37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81DEA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городское поселение Рузаевка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A0120" w:rsidRPr="00500B89" w:rsidRDefault="000A0120" w:rsidP="00E81DE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ед.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461F8D" w:rsidRDefault="000A0120" w:rsidP="00E81DE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0120" w:rsidRPr="00461F8D" w:rsidRDefault="000A0120" w:rsidP="00E81DE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461F8D" w:rsidRDefault="000A0120" w:rsidP="00E81DE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461F8D" w:rsidRDefault="000A0120" w:rsidP="00E81DE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461F8D" w:rsidRDefault="000A0120" w:rsidP="00E81DE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461F8D" w:rsidRDefault="000A0120" w:rsidP="00E81DE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Default="000A0120" w:rsidP="00E81DE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A0120" w:rsidTr="001D0B91">
        <w:trPr>
          <w:trHeight w:val="375"/>
        </w:trPr>
        <w:tc>
          <w:tcPr>
            <w:tcW w:w="4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A0120" w:rsidRPr="00500B89" w:rsidRDefault="000A0120" w:rsidP="001D0B91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500B89">
              <w:rPr>
                <w:b/>
                <w:bCs/>
                <w:color w:val="000000"/>
              </w:rPr>
              <w:t>ИТОГО: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461F8D" w:rsidRDefault="000A0120" w:rsidP="001D0B91">
            <w:pPr>
              <w:jc w:val="center"/>
              <w:rPr>
                <w:b/>
                <w:color w:val="000000"/>
              </w:rPr>
            </w:pPr>
            <w:r w:rsidRPr="00461F8D">
              <w:rPr>
                <w:b/>
                <w:color w:val="000000"/>
              </w:rPr>
              <w:t>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461F8D" w:rsidRDefault="000A0120" w:rsidP="001D0B9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461F8D" w:rsidRDefault="000A0120" w:rsidP="001D0B9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461F8D" w:rsidRDefault="000A0120" w:rsidP="001D0B9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461F8D" w:rsidRDefault="000A0120" w:rsidP="001D0B91">
            <w:pPr>
              <w:jc w:val="center"/>
              <w:rPr>
                <w:b/>
                <w:color w:val="000000"/>
              </w:rPr>
            </w:pPr>
            <w:r w:rsidRPr="00461F8D">
              <w:rPr>
                <w:b/>
                <w:color w:val="000000"/>
              </w:rPr>
              <w:t>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461F8D" w:rsidRDefault="000A0120" w:rsidP="001D0B91">
            <w:pPr>
              <w:jc w:val="center"/>
              <w:rPr>
                <w:b/>
                <w:color w:val="000000"/>
              </w:rPr>
            </w:pPr>
            <w:r w:rsidRPr="00461F8D">
              <w:rPr>
                <w:b/>
                <w:color w:val="000000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Default="000A0120" w:rsidP="001D0B9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0A0120" w:rsidRDefault="000A0120" w:rsidP="00862263">
      <w:pPr>
        <w:tabs>
          <w:tab w:val="left" w:pos="11085"/>
          <w:tab w:val="left" w:pos="13608"/>
        </w:tabs>
        <w:jc w:val="right"/>
        <w:rPr>
          <w:sz w:val="16"/>
          <w:szCs w:val="16"/>
        </w:rPr>
      </w:pPr>
    </w:p>
    <w:p w:rsidR="000A0120" w:rsidRDefault="000A0120" w:rsidP="00862263">
      <w:pPr>
        <w:tabs>
          <w:tab w:val="left" w:pos="11085"/>
          <w:tab w:val="left" w:pos="13608"/>
        </w:tabs>
        <w:jc w:val="right"/>
        <w:rPr>
          <w:sz w:val="16"/>
          <w:szCs w:val="16"/>
        </w:rPr>
      </w:pPr>
    </w:p>
    <w:p w:rsidR="000A0120" w:rsidRDefault="000A0120" w:rsidP="00862263">
      <w:pPr>
        <w:tabs>
          <w:tab w:val="left" w:pos="11085"/>
          <w:tab w:val="left" w:pos="13608"/>
        </w:tabs>
        <w:jc w:val="right"/>
        <w:rPr>
          <w:sz w:val="16"/>
          <w:szCs w:val="16"/>
        </w:rPr>
      </w:pPr>
    </w:p>
    <w:p w:rsidR="000A0120" w:rsidRDefault="000A0120" w:rsidP="00862263">
      <w:pPr>
        <w:tabs>
          <w:tab w:val="left" w:pos="11085"/>
          <w:tab w:val="left" w:pos="13608"/>
        </w:tabs>
        <w:jc w:val="right"/>
        <w:rPr>
          <w:sz w:val="16"/>
          <w:szCs w:val="16"/>
        </w:rPr>
      </w:pPr>
    </w:p>
    <w:p w:rsidR="000A0120" w:rsidRDefault="000A0120" w:rsidP="00862263">
      <w:pPr>
        <w:tabs>
          <w:tab w:val="left" w:pos="11085"/>
          <w:tab w:val="left" w:pos="13608"/>
        </w:tabs>
        <w:jc w:val="right"/>
        <w:rPr>
          <w:sz w:val="16"/>
          <w:szCs w:val="16"/>
        </w:rPr>
      </w:pPr>
    </w:p>
    <w:p w:rsidR="000A0120" w:rsidRPr="00564F58" w:rsidRDefault="000A0120" w:rsidP="00F72658">
      <w:pPr>
        <w:tabs>
          <w:tab w:val="left" w:pos="11085"/>
          <w:tab w:val="left" w:pos="13608"/>
        </w:tabs>
        <w:ind w:right="284"/>
        <w:jc w:val="right"/>
        <w:rPr>
          <w:sz w:val="16"/>
          <w:szCs w:val="16"/>
        </w:rPr>
      </w:pPr>
      <w:r>
        <w:rPr>
          <w:sz w:val="16"/>
          <w:szCs w:val="16"/>
        </w:rPr>
        <w:t>П</w:t>
      </w:r>
      <w:r w:rsidRPr="00564F58">
        <w:rPr>
          <w:sz w:val="16"/>
          <w:szCs w:val="16"/>
        </w:rPr>
        <w:t xml:space="preserve">риложение </w:t>
      </w:r>
      <w:r>
        <w:rPr>
          <w:sz w:val="16"/>
          <w:szCs w:val="16"/>
        </w:rPr>
        <w:t>10</w:t>
      </w:r>
    </w:p>
    <w:p w:rsidR="000A0120" w:rsidRPr="00564F58" w:rsidRDefault="000A0120" w:rsidP="00F72658">
      <w:pPr>
        <w:tabs>
          <w:tab w:val="left" w:pos="11085"/>
          <w:tab w:val="left" w:pos="13608"/>
        </w:tabs>
        <w:ind w:right="284"/>
        <w:jc w:val="right"/>
        <w:rPr>
          <w:sz w:val="16"/>
          <w:szCs w:val="16"/>
        </w:rPr>
      </w:pPr>
      <w:r w:rsidRPr="00564F58">
        <w:rPr>
          <w:sz w:val="16"/>
          <w:szCs w:val="16"/>
        </w:rPr>
        <w:t>к постановлению Администрации Рузаевского муниципального района</w:t>
      </w:r>
    </w:p>
    <w:p w:rsidR="000A0120" w:rsidRPr="00564F58" w:rsidRDefault="000A0120" w:rsidP="00F72658">
      <w:pPr>
        <w:tabs>
          <w:tab w:val="left" w:pos="11085"/>
          <w:tab w:val="left" w:pos="13608"/>
        </w:tabs>
        <w:ind w:right="284"/>
        <w:jc w:val="right"/>
        <w:rPr>
          <w:sz w:val="16"/>
          <w:szCs w:val="16"/>
        </w:rPr>
      </w:pPr>
      <w:r w:rsidRPr="00564F58">
        <w:rPr>
          <w:sz w:val="16"/>
          <w:szCs w:val="16"/>
        </w:rPr>
        <w:t>Республики Мордовия</w:t>
      </w:r>
    </w:p>
    <w:p w:rsidR="000A0120" w:rsidRPr="0084350B" w:rsidRDefault="000A0120" w:rsidP="00DE5F51">
      <w:pPr>
        <w:tabs>
          <w:tab w:val="left" w:pos="11085"/>
        </w:tabs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от 11.08.2026 № 478   </w:t>
      </w:r>
    </w:p>
    <w:p w:rsidR="000A0120" w:rsidRPr="0084350B" w:rsidRDefault="000A0120" w:rsidP="00F72658">
      <w:pPr>
        <w:tabs>
          <w:tab w:val="left" w:pos="11085"/>
        </w:tabs>
        <w:ind w:right="284"/>
        <w:jc w:val="right"/>
        <w:rPr>
          <w:sz w:val="16"/>
          <w:szCs w:val="16"/>
        </w:rPr>
      </w:pPr>
      <w:r w:rsidRPr="00564F58">
        <w:rPr>
          <w:sz w:val="16"/>
          <w:szCs w:val="16"/>
        </w:rPr>
        <w:t xml:space="preserve">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</w:t>
      </w:r>
    </w:p>
    <w:p w:rsidR="000A0120" w:rsidRDefault="000A0120" w:rsidP="00F72658">
      <w:pPr>
        <w:tabs>
          <w:tab w:val="left" w:pos="11085"/>
        </w:tabs>
        <w:ind w:right="284"/>
        <w:jc w:val="center"/>
        <w:rPr>
          <w:sz w:val="16"/>
          <w:szCs w:val="16"/>
        </w:rPr>
      </w:pPr>
      <w:r w:rsidRPr="0084350B">
        <w:rPr>
          <w:sz w:val="16"/>
          <w:szCs w:val="16"/>
        </w:rPr>
        <w:t xml:space="preserve">                 </w:t>
      </w:r>
    </w:p>
    <w:p w:rsidR="000A0120" w:rsidRPr="00564F58" w:rsidRDefault="000A0120" w:rsidP="00862263">
      <w:pPr>
        <w:widowControl/>
        <w:tabs>
          <w:tab w:val="left" w:pos="13608"/>
        </w:tabs>
        <w:autoSpaceDE/>
        <w:autoSpaceDN/>
        <w:adjustRightInd/>
        <w:jc w:val="center"/>
        <w:rPr>
          <w:color w:val="000000"/>
          <w:sz w:val="16"/>
          <w:szCs w:val="16"/>
        </w:rPr>
      </w:pPr>
      <w:r w:rsidRPr="00564F58">
        <w:rPr>
          <w:sz w:val="16"/>
          <w:szCs w:val="16"/>
        </w:rPr>
        <w:t xml:space="preserve">                                                                                                                                         </w:t>
      </w:r>
    </w:p>
    <w:tbl>
      <w:tblPr>
        <w:tblW w:w="13660" w:type="dxa"/>
        <w:tblInd w:w="93" w:type="dxa"/>
        <w:tblLook w:val="00A0"/>
      </w:tblPr>
      <w:tblGrid>
        <w:gridCol w:w="3400"/>
        <w:gridCol w:w="1540"/>
        <w:gridCol w:w="1840"/>
        <w:gridCol w:w="1720"/>
        <w:gridCol w:w="1720"/>
        <w:gridCol w:w="1720"/>
        <w:gridCol w:w="1720"/>
      </w:tblGrid>
      <w:tr w:rsidR="000A0120" w:rsidRPr="00500B89" w:rsidTr="00747937">
        <w:trPr>
          <w:trHeight w:val="375"/>
        </w:trPr>
        <w:tc>
          <w:tcPr>
            <w:tcW w:w="136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74793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bookmarkStart w:id="2" w:name="RANGE!A1:G27"/>
            <w:bookmarkEnd w:id="2"/>
            <w:r w:rsidRPr="00500B89">
              <w:rPr>
                <w:color w:val="000000"/>
              </w:rPr>
              <w:t>Поквартальная разбивка прогноза показателя</w:t>
            </w:r>
          </w:p>
        </w:tc>
      </w:tr>
      <w:tr w:rsidR="000A0120" w:rsidRPr="00500B89" w:rsidTr="00747937">
        <w:trPr>
          <w:trHeight w:val="456"/>
        </w:trPr>
        <w:tc>
          <w:tcPr>
            <w:tcW w:w="1366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A0120" w:rsidRPr="00500B89" w:rsidRDefault="000A0120" w:rsidP="00747937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500B89">
              <w:rPr>
                <w:b/>
                <w:bCs/>
                <w:color w:val="000000"/>
              </w:rPr>
              <w:t>Организация профилактики правонарушений на территории поселений в соответствии с требованиями Закона Республики Мордовия от 15.06.2015 № 38-З «Об административной ответственности на территории Республики Мордовия»</w:t>
            </w:r>
          </w:p>
        </w:tc>
      </w:tr>
      <w:tr w:rsidR="000A0120" w:rsidRPr="00500B89" w:rsidTr="00747937">
        <w:trPr>
          <w:trHeight w:val="240"/>
        </w:trPr>
        <w:tc>
          <w:tcPr>
            <w:tcW w:w="136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74793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(наименование показателя)</w:t>
            </w:r>
          </w:p>
        </w:tc>
      </w:tr>
      <w:tr w:rsidR="000A0120" w:rsidRPr="00500B89" w:rsidTr="00747937">
        <w:trPr>
          <w:trHeight w:val="375"/>
        </w:trPr>
        <w:tc>
          <w:tcPr>
            <w:tcW w:w="136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74793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 xml:space="preserve">оценки эффективности деятельности органов местного самоуправления поселений </w:t>
            </w:r>
          </w:p>
        </w:tc>
      </w:tr>
      <w:tr w:rsidR="000A0120" w:rsidRPr="00500B89" w:rsidTr="00747937">
        <w:trPr>
          <w:trHeight w:val="375"/>
        </w:trPr>
        <w:tc>
          <w:tcPr>
            <w:tcW w:w="136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74793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Рузаевского муниципального района Республики Мордовия</w:t>
            </w:r>
          </w:p>
        </w:tc>
      </w:tr>
      <w:tr w:rsidR="000A0120" w:rsidRPr="00500B89" w:rsidTr="00747937">
        <w:trPr>
          <w:trHeight w:val="19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74793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74793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74793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74793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74793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74793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74793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</w:tr>
      <w:tr w:rsidR="000A0120" w:rsidRPr="00500B89" w:rsidTr="00747937">
        <w:trPr>
          <w:trHeight w:val="19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74793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74793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74793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74793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74793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74793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74793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  <w:tr w:rsidR="000A0120" w:rsidRPr="00500B89" w:rsidTr="00747937">
        <w:trPr>
          <w:trHeight w:val="288"/>
        </w:trPr>
        <w:tc>
          <w:tcPr>
            <w:tcW w:w="3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74793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Наименование сельских (городского) поселений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74793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Единица измерения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072EF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 xml:space="preserve">Прогноз                       на </w:t>
            </w:r>
            <w:r>
              <w:rPr>
                <w:color w:val="000000"/>
              </w:rPr>
              <w:t>2026</w:t>
            </w:r>
            <w:r w:rsidRPr="00500B89">
              <w:rPr>
                <w:color w:val="000000"/>
              </w:rPr>
              <w:t xml:space="preserve"> год</w:t>
            </w:r>
          </w:p>
        </w:tc>
        <w:tc>
          <w:tcPr>
            <w:tcW w:w="6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74793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в том числе:</w:t>
            </w:r>
          </w:p>
        </w:tc>
      </w:tr>
      <w:tr w:rsidR="000A0120" w:rsidRPr="00500B89" w:rsidTr="00747937">
        <w:trPr>
          <w:trHeight w:val="278"/>
        </w:trPr>
        <w:tc>
          <w:tcPr>
            <w:tcW w:w="3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74793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74793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74793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74793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I квартал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74793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II квартал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74793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III квартал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74793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IV квартал</w:t>
            </w:r>
          </w:p>
        </w:tc>
      </w:tr>
      <w:tr w:rsidR="000A0120" w:rsidRPr="00500B89" w:rsidTr="00747937">
        <w:trPr>
          <w:trHeight w:val="36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500B89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Архангельско-Голицынское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74793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предписание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170CC3" w:rsidRDefault="000A0120">
            <w:pPr>
              <w:jc w:val="center"/>
              <w:rPr>
                <w:b/>
              </w:rPr>
            </w:pPr>
            <w:r w:rsidRPr="00170CC3">
              <w:rPr>
                <w:b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170CC3" w:rsidRDefault="000A0120" w:rsidP="00512FB6">
            <w:pPr>
              <w:jc w:val="center"/>
              <w:rPr>
                <w:color w:val="000000"/>
              </w:rPr>
            </w:pPr>
            <w:r w:rsidRPr="00170CC3">
              <w:rPr>
                <w:color w:val="000000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170CC3" w:rsidRDefault="000A0120" w:rsidP="00512FB6">
            <w:pPr>
              <w:jc w:val="center"/>
              <w:rPr>
                <w:color w:val="00000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170CC3" w:rsidRDefault="000A0120" w:rsidP="00512FB6">
            <w:pPr>
              <w:jc w:val="center"/>
              <w:rPr>
                <w:color w:val="00000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170CC3" w:rsidRDefault="000A0120" w:rsidP="00512FB6">
            <w:pPr>
              <w:jc w:val="center"/>
              <w:rPr>
                <w:color w:val="000000"/>
              </w:rPr>
            </w:pPr>
          </w:p>
        </w:tc>
      </w:tr>
      <w:tr w:rsidR="000A0120" w:rsidRPr="00500B89" w:rsidTr="00B71367">
        <w:trPr>
          <w:trHeight w:val="36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641ABD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Болдовское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641ABD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предписание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170CC3" w:rsidRDefault="000A0120" w:rsidP="00641ABD">
            <w:pPr>
              <w:jc w:val="center"/>
              <w:rPr>
                <w:b/>
              </w:rPr>
            </w:pPr>
            <w:r w:rsidRPr="00170CC3">
              <w:rPr>
                <w:b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Pr="00170CC3" w:rsidRDefault="000A0120" w:rsidP="00641ABD">
            <w:pPr>
              <w:jc w:val="center"/>
              <w:rPr>
                <w:color w:val="000000"/>
              </w:rPr>
            </w:pPr>
            <w:r w:rsidRPr="00170CC3">
              <w:rPr>
                <w:color w:val="000000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Pr="00170CC3" w:rsidRDefault="000A0120" w:rsidP="00641ABD">
            <w:pPr>
              <w:jc w:val="center"/>
              <w:rPr>
                <w:color w:val="000000"/>
              </w:rPr>
            </w:pPr>
            <w:r w:rsidRPr="00170CC3">
              <w:rPr>
                <w:color w:val="000000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Pr="00170CC3" w:rsidRDefault="000A0120" w:rsidP="00641ABD">
            <w:pPr>
              <w:jc w:val="center"/>
              <w:rPr>
                <w:color w:val="000000"/>
              </w:rPr>
            </w:pPr>
            <w:r w:rsidRPr="00170CC3">
              <w:rPr>
                <w:color w:val="000000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Pr="00170CC3" w:rsidRDefault="000A0120" w:rsidP="00641ABD">
            <w:pPr>
              <w:jc w:val="center"/>
              <w:rPr>
                <w:color w:val="000000"/>
              </w:rPr>
            </w:pPr>
            <w:r w:rsidRPr="00170CC3">
              <w:rPr>
                <w:color w:val="000000"/>
              </w:rPr>
              <w:t>5</w:t>
            </w:r>
          </w:p>
        </w:tc>
      </w:tr>
      <w:tr w:rsidR="000A0120" w:rsidRPr="00500B89" w:rsidTr="00B71367">
        <w:trPr>
          <w:trHeight w:val="36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641ABD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Красносельцовское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641ABD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предписание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170CC3" w:rsidRDefault="000A0120" w:rsidP="00641ABD">
            <w:pPr>
              <w:jc w:val="center"/>
              <w:rPr>
                <w:b/>
              </w:rPr>
            </w:pPr>
            <w:r w:rsidRPr="00170CC3">
              <w:rPr>
                <w:b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Pr="00170CC3" w:rsidRDefault="000A0120" w:rsidP="00641ABD">
            <w:pPr>
              <w:jc w:val="center"/>
              <w:rPr>
                <w:color w:val="000000"/>
              </w:rPr>
            </w:pPr>
            <w:r w:rsidRPr="00170CC3">
              <w:rPr>
                <w:color w:val="000000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Pr="00170CC3" w:rsidRDefault="000A0120" w:rsidP="00641ABD">
            <w:pPr>
              <w:jc w:val="center"/>
              <w:rPr>
                <w:color w:val="000000"/>
              </w:rPr>
            </w:pPr>
            <w:r w:rsidRPr="00170CC3">
              <w:rPr>
                <w:color w:val="000000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Pr="00170CC3" w:rsidRDefault="000A0120" w:rsidP="00641ABD">
            <w:pPr>
              <w:jc w:val="center"/>
              <w:rPr>
                <w:color w:val="000000"/>
              </w:rPr>
            </w:pPr>
            <w:r w:rsidRPr="00170CC3">
              <w:rPr>
                <w:color w:val="000000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Pr="00170CC3" w:rsidRDefault="000A0120" w:rsidP="00641ABD">
            <w:pPr>
              <w:jc w:val="center"/>
              <w:rPr>
                <w:color w:val="000000"/>
              </w:rPr>
            </w:pPr>
            <w:r w:rsidRPr="00170CC3">
              <w:rPr>
                <w:color w:val="000000"/>
              </w:rPr>
              <w:t>5</w:t>
            </w:r>
          </w:p>
        </w:tc>
      </w:tr>
      <w:tr w:rsidR="000A0120" w:rsidRPr="00500B89" w:rsidTr="00B71367">
        <w:trPr>
          <w:trHeight w:val="36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641ABD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Левженское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641ABD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предписание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170CC3" w:rsidRDefault="000A0120" w:rsidP="00641ABD">
            <w:pPr>
              <w:jc w:val="center"/>
              <w:rPr>
                <w:b/>
              </w:rPr>
            </w:pPr>
            <w:r w:rsidRPr="00170CC3">
              <w:rPr>
                <w:b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Pr="00170CC3" w:rsidRDefault="000A0120" w:rsidP="00641ABD">
            <w:pPr>
              <w:jc w:val="center"/>
              <w:rPr>
                <w:color w:val="000000"/>
              </w:rPr>
            </w:pPr>
            <w:r w:rsidRPr="00170CC3">
              <w:rPr>
                <w:color w:val="000000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Pr="00170CC3" w:rsidRDefault="000A0120" w:rsidP="00641ABD">
            <w:pPr>
              <w:jc w:val="center"/>
              <w:rPr>
                <w:color w:val="000000"/>
              </w:rPr>
            </w:pPr>
            <w:r w:rsidRPr="00170CC3">
              <w:rPr>
                <w:color w:val="000000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Pr="00170CC3" w:rsidRDefault="000A0120" w:rsidP="00641ABD">
            <w:pPr>
              <w:jc w:val="center"/>
              <w:rPr>
                <w:color w:val="000000"/>
              </w:rPr>
            </w:pPr>
            <w:r w:rsidRPr="00170CC3">
              <w:rPr>
                <w:color w:val="000000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Pr="00170CC3" w:rsidRDefault="000A0120" w:rsidP="00641ABD">
            <w:pPr>
              <w:jc w:val="center"/>
              <w:rPr>
                <w:color w:val="000000"/>
              </w:rPr>
            </w:pPr>
            <w:r w:rsidRPr="00170CC3">
              <w:rPr>
                <w:color w:val="000000"/>
              </w:rPr>
              <w:t>5</w:t>
            </w:r>
          </w:p>
        </w:tc>
      </w:tr>
      <w:tr w:rsidR="000A0120" w:rsidRPr="00500B89" w:rsidTr="00B71367">
        <w:trPr>
          <w:trHeight w:val="36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641ABD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Мордовско-Пишлинское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641ABD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предписание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170CC3" w:rsidRDefault="000A0120" w:rsidP="00641ABD">
            <w:pPr>
              <w:jc w:val="center"/>
              <w:rPr>
                <w:b/>
              </w:rPr>
            </w:pPr>
            <w:r w:rsidRPr="00170CC3">
              <w:rPr>
                <w:b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Pr="00170CC3" w:rsidRDefault="000A0120" w:rsidP="00641ABD">
            <w:pPr>
              <w:jc w:val="center"/>
              <w:rPr>
                <w:color w:val="000000"/>
              </w:rPr>
            </w:pPr>
            <w:r w:rsidRPr="00170CC3">
              <w:rPr>
                <w:color w:val="000000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Pr="00170CC3" w:rsidRDefault="000A0120" w:rsidP="00641ABD">
            <w:pPr>
              <w:jc w:val="center"/>
              <w:rPr>
                <w:color w:val="000000"/>
              </w:rPr>
            </w:pPr>
            <w:r w:rsidRPr="00170CC3">
              <w:rPr>
                <w:color w:val="000000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Pr="00170CC3" w:rsidRDefault="000A0120" w:rsidP="00641ABD">
            <w:pPr>
              <w:jc w:val="center"/>
              <w:rPr>
                <w:color w:val="000000"/>
              </w:rPr>
            </w:pPr>
            <w:r w:rsidRPr="00170CC3">
              <w:rPr>
                <w:color w:val="000000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Pr="00170CC3" w:rsidRDefault="000A0120" w:rsidP="00641ABD">
            <w:pPr>
              <w:jc w:val="center"/>
              <w:rPr>
                <w:color w:val="000000"/>
              </w:rPr>
            </w:pPr>
            <w:r w:rsidRPr="00170CC3">
              <w:rPr>
                <w:color w:val="000000"/>
              </w:rPr>
              <w:t>5</w:t>
            </w:r>
          </w:p>
        </w:tc>
      </w:tr>
      <w:tr w:rsidR="000A0120" w:rsidRPr="00500B89" w:rsidTr="00B71367">
        <w:trPr>
          <w:trHeight w:val="36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641ABD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Пайгармское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641ABD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предписание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170CC3" w:rsidRDefault="000A0120" w:rsidP="00641ABD">
            <w:pPr>
              <w:jc w:val="center"/>
              <w:rPr>
                <w:b/>
              </w:rPr>
            </w:pPr>
            <w:r w:rsidRPr="00170CC3">
              <w:rPr>
                <w:b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Pr="00170CC3" w:rsidRDefault="000A0120" w:rsidP="00641ABD">
            <w:pPr>
              <w:jc w:val="center"/>
              <w:rPr>
                <w:color w:val="000000"/>
              </w:rPr>
            </w:pPr>
            <w:r w:rsidRPr="00170CC3">
              <w:rPr>
                <w:color w:val="000000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Pr="00170CC3" w:rsidRDefault="000A0120" w:rsidP="00641ABD">
            <w:pPr>
              <w:jc w:val="center"/>
              <w:rPr>
                <w:color w:val="000000"/>
              </w:rPr>
            </w:pPr>
            <w:r w:rsidRPr="00170CC3">
              <w:rPr>
                <w:color w:val="000000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Pr="00170CC3" w:rsidRDefault="000A0120" w:rsidP="00641ABD">
            <w:pPr>
              <w:jc w:val="center"/>
              <w:rPr>
                <w:color w:val="000000"/>
              </w:rPr>
            </w:pPr>
            <w:r w:rsidRPr="00170CC3">
              <w:rPr>
                <w:color w:val="000000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Pr="00170CC3" w:rsidRDefault="000A0120" w:rsidP="00641ABD">
            <w:pPr>
              <w:jc w:val="center"/>
              <w:rPr>
                <w:color w:val="000000"/>
              </w:rPr>
            </w:pPr>
            <w:r w:rsidRPr="00170CC3">
              <w:rPr>
                <w:color w:val="000000"/>
              </w:rPr>
              <w:t>5</w:t>
            </w:r>
          </w:p>
        </w:tc>
      </w:tr>
      <w:tr w:rsidR="000A0120" w:rsidRPr="00500B89" w:rsidTr="00B71367">
        <w:trPr>
          <w:trHeight w:val="36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641ABD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Палаевско-Урледимское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641ABD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предписание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170CC3" w:rsidRDefault="000A0120" w:rsidP="00641ABD">
            <w:pPr>
              <w:jc w:val="center"/>
              <w:rPr>
                <w:b/>
              </w:rPr>
            </w:pPr>
            <w:r w:rsidRPr="00170CC3">
              <w:rPr>
                <w:b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Pr="00170CC3" w:rsidRDefault="000A0120" w:rsidP="00641ABD">
            <w:pPr>
              <w:jc w:val="center"/>
              <w:rPr>
                <w:color w:val="000000"/>
              </w:rPr>
            </w:pPr>
            <w:r w:rsidRPr="00170CC3">
              <w:rPr>
                <w:color w:val="000000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Pr="00170CC3" w:rsidRDefault="000A0120" w:rsidP="00641ABD">
            <w:pPr>
              <w:jc w:val="center"/>
              <w:rPr>
                <w:color w:val="000000"/>
              </w:rPr>
            </w:pPr>
            <w:r w:rsidRPr="00170CC3">
              <w:rPr>
                <w:color w:val="000000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Pr="00170CC3" w:rsidRDefault="000A0120" w:rsidP="00641ABD">
            <w:pPr>
              <w:jc w:val="center"/>
              <w:rPr>
                <w:color w:val="000000"/>
              </w:rPr>
            </w:pPr>
            <w:r w:rsidRPr="00170CC3">
              <w:rPr>
                <w:color w:val="000000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Pr="00170CC3" w:rsidRDefault="000A0120" w:rsidP="00641ABD">
            <w:pPr>
              <w:jc w:val="center"/>
              <w:rPr>
                <w:color w:val="000000"/>
              </w:rPr>
            </w:pPr>
            <w:r w:rsidRPr="00170CC3">
              <w:rPr>
                <w:color w:val="000000"/>
              </w:rPr>
              <w:t>5</w:t>
            </w:r>
          </w:p>
        </w:tc>
      </w:tr>
      <w:tr w:rsidR="000A0120" w:rsidRPr="00500B89" w:rsidTr="00B71367">
        <w:trPr>
          <w:trHeight w:val="36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641ABD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Перхляйское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641ABD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предписание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170CC3" w:rsidRDefault="000A0120" w:rsidP="00641ABD">
            <w:pPr>
              <w:jc w:val="center"/>
              <w:rPr>
                <w:b/>
              </w:rPr>
            </w:pPr>
            <w:r w:rsidRPr="00170CC3">
              <w:rPr>
                <w:b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Pr="00170CC3" w:rsidRDefault="000A0120" w:rsidP="00641ABD">
            <w:pPr>
              <w:jc w:val="center"/>
              <w:rPr>
                <w:color w:val="000000"/>
              </w:rPr>
            </w:pPr>
            <w:r w:rsidRPr="00170CC3">
              <w:rPr>
                <w:color w:val="000000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Pr="00170CC3" w:rsidRDefault="000A0120" w:rsidP="00641ABD">
            <w:pPr>
              <w:jc w:val="center"/>
              <w:rPr>
                <w:color w:val="000000"/>
              </w:rPr>
            </w:pPr>
            <w:r w:rsidRPr="00170CC3">
              <w:rPr>
                <w:color w:val="000000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Pr="00170CC3" w:rsidRDefault="000A0120" w:rsidP="00641ABD">
            <w:pPr>
              <w:jc w:val="center"/>
              <w:rPr>
                <w:color w:val="000000"/>
              </w:rPr>
            </w:pPr>
            <w:r w:rsidRPr="00170CC3">
              <w:rPr>
                <w:color w:val="000000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Pr="00170CC3" w:rsidRDefault="000A0120" w:rsidP="00641ABD">
            <w:pPr>
              <w:jc w:val="center"/>
              <w:rPr>
                <w:color w:val="000000"/>
              </w:rPr>
            </w:pPr>
            <w:r w:rsidRPr="00170CC3">
              <w:rPr>
                <w:color w:val="000000"/>
              </w:rPr>
              <w:t>5</w:t>
            </w:r>
          </w:p>
        </w:tc>
      </w:tr>
      <w:tr w:rsidR="000A0120" w:rsidRPr="00500B89" w:rsidTr="00B71367">
        <w:trPr>
          <w:trHeight w:val="36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641ABD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Плодопитомническое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641ABD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предписание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170CC3" w:rsidRDefault="000A0120" w:rsidP="00641ABD">
            <w:pPr>
              <w:jc w:val="center"/>
              <w:rPr>
                <w:b/>
              </w:rPr>
            </w:pPr>
            <w:r w:rsidRPr="00170CC3">
              <w:rPr>
                <w:b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Pr="00170CC3" w:rsidRDefault="000A0120" w:rsidP="00641ABD">
            <w:pPr>
              <w:jc w:val="center"/>
              <w:rPr>
                <w:color w:val="000000"/>
              </w:rPr>
            </w:pPr>
            <w:r w:rsidRPr="00170CC3">
              <w:rPr>
                <w:color w:val="000000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Pr="00170CC3" w:rsidRDefault="000A0120" w:rsidP="00641ABD">
            <w:pPr>
              <w:jc w:val="center"/>
              <w:rPr>
                <w:color w:val="000000"/>
              </w:rPr>
            </w:pPr>
            <w:r w:rsidRPr="00170CC3">
              <w:rPr>
                <w:color w:val="000000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Pr="00170CC3" w:rsidRDefault="000A0120" w:rsidP="00641ABD">
            <w:pPr>
              <w:jc w:val="center"/>
              <w:rPr>
                <w:color w:val="000000"/>
              </w:rPr>
            </w:pPr>
            <w:r w:rsidRPr="00170CC3">
              <w:rPr>
                <w:color w:val="000000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Pr="00170CC3" w:rsidRDefault="000A0120" w:rsidP="00641ABD">
            <w:pPr>
              <w:jc w:val="center"/>
              <w:rPr>
                <w:color w:val="000000"/>
              </w:rPr>
            </w:pPr>
            <w:r w:rsidRPr="00170CC3">
              <w:rPr>
                <w:color w:val="000000"/>
              </w:rPr>
              <w:t>5</w:t>
            </w:r>
          </w:p>
        </w:tc>
      </w:tr>
      <w:tr w:rsidR="000A0120" w:rsidRPr="00500B89" w:rsidTr="00B71367">
        <w:trPr>
          <w:trHeight w:val="36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641ABD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Приреченское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641ABD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предписание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170CC3" w:rsidRDefault="000A0120" w:rsidP="00641ABD">
            <w:pPr>
              <w:jc w:val="center"/>
              <w:rPr>
                <w:b/>
              </w:rPr>
            </w:pPr>
            <w:r w:rsidRPr="00170CC3">
              <w:rPr>
                <w:b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Pr="00170CC3" w:rsidRDefault="000A0120" w:rsidP="00641ABD">
            <w:pPr>
              <w:jc w:val="center"/>
              <w:rPr>
                <w:color w:val="000000"/>
              </w:rPr>
            </w:pPr>
            <w:r w:rsidRPr="00170CC3">
              <w:rPr>
                <w:color w:val="000000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Pr="00170CC3" w:rsidRDefault="000A0120" w:rsidP="00641ABD">
            <w:pPr>
              <w:jc w:val="center"/>
              <w:rPr>
                <w:color w:val="000000"/>
              </w:rPr>
            </w:pPr>
            <w:r w:rsidRPr="00170CC3">
              <w:rPr>
                <w:color w:val="000000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Pr="00170CC3" w:rsidRDefault="000A0120" w:rsidP="00641ABD">
            <w:pPr>
              <w:jc w:val="center"/>
              <w:rPr>
                <w:color w:val="000000"/>
              </w:rPr>
            </w:pPr>
            <w:r w:rsidRPr="00170CC3">
              <w:rPr>
                <w:color w:val="000000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Pr="00170CC3" w:rsidRDefault="000A0120" w:rsidP="00641ABD">
            <w:pPr>
              <w:jc w:val="center"/>
              <w:rPr>
                <w:color w:val="000000"/>
              </w:rPr>
            </w:pPr>
            <w:r w:rsidRPr="00170CC3">
              <w:rPr>
                <w:color w:val="000000"/>
              </w:rPr>
              <w:t>5</w:t>
            </w:r>
          </w:p>
        </w:tc>
      </w:tr>
      <w:tr w:rsidR="000A0120" w:rsidRPr="00500B89" w:rsidTr="00B71367">
        <w:trPr>
          <w:trHeight w:val="36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641ABD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Русско-Баймаковское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641ABD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предписание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170CC3" w:rsidRDefault="000A0120" w:rsidP="00641ABD">
            <w:pPr>
              <w:jc w:val="center"/>
              <w:rPr>
                <w:b/>
              </w:rPr>
            </w:pPr>
            <w:r w:rsidRPr="00170CC3">
              <w:rPr>
                <w:b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Pr="00170CC3" w:rsidRDefault="000A0120" w:rsidP="00641ABD">
            <w:pPr>
              <w:jc w:val="center"/>
              <w:rPr>
                <w:color w:val="000000"/>
              </w:rPr>
            </w:pPr>
            <w:r w:rsidRPr="00170CC3">
              <w:rPr>
                <w:color w:val="000000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Pr="00170CC3" w:rsidRDefault="000A0120" w:rsidP="00641ABD">
            <w:pPr>
              <w:jc w:val="center"/>
              <w:rPr>
                <w:color w:val="000000"/>
              </w:rPr>
            </w:pPr>
            <w:r w:rsidRPr="00170CC3">
              <w:rPr>
                <w:color w:val="000000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Pr="00170CC3" w:rsidRDefault="000A0120" w:rsidP="00641ABD">
            <w:pPr>
              <w:jc w:val="center"/>
              <w:rPr>
                <w:color w:val="000000"/>
              </w:rPr>
            </w:pPr>
            <w:r w:rsidRPr="00170CC3">
              <w:rPr>
                <w:color w:val="000000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Pr="00170CC3" w:rsidRDefault="000A0120" w:rsidP="00641ABD">
            <w:pPr>
              <w:jc w:val="center"/>
              <w:rPr>
                <w:color w:val="000000"/>
              </w:rPr>
            </w:pPr>
            <w:r w:rsidRPr="00170CC3">
              <w:rPr>
                <w:color w:val="000000"/>
              </w:rPr>
              <w:t>5</w:t>
            </w:r>
          </w:p>
        </w:tc>
      </w:tr>
      <w:tr w:rsidR="000A0120" w:rsidRPr="00500B89" w:rsidTr="00B71367">
        <w:trPr>
          <w:trHeight w:val="36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641ABD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Сузгарьевское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641ABD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предписание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170CC3" w:rsidRDefault="000A0120" w:rsidP="00641ABD">
            <w:pPr>
              <w:jc w:val="center"/>
              <w:rPr>
                <w:b/>
              </w:rPr>
            </w:pPr>
            <w:r w:rsidRPr="00170CC3">
              <w:rPr>
                <w:b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Pr="00170CC3" w:rsidRDefault="000A0120" w:rsidP="00641ABD">
            <w:pPr>
              <w:jc w:val="center"/>
              <w:rPr>
                <w:color w:val="000000"/>
              </w:rPr>
            </w:pPr>
            <w:r w:rsidRPr="00170CC3">
              <w:rPr>
                <w:color w:val="000000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Pr="00170CC3" w:rsidRDefault="000A0120" w:rsidP="00641ABD">
            <w:pPr>
              <w:jc w:val="center"/>
              <w:rPr>
                <w:color w:val="000000"/>
              </w:rPr>
            </w:pPr>
            <w:r w:rsidRPr="00170CC3">
              <w:rPr>
                <w:color w:val="000000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Pr="00170CC3" w:rsidRDefault="000A0120" w:rsidP="00641ABD">
            <w:pPr>
              <w:jc w:val="center"/>
              <w:rPr>
                <w:color w:val="000000"/>
              </w:rPr>
            </w:pPr>
            <w:r w:rsidRPr="00170CC3">
              <w:rPr>
                <w:color w:val="000000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Pr="00170CC3" w:rsidRDefault="000A0120" w:rsidP="00641ABD">
            <w:pPr>
              <w:jc w:val="center"/>
              <w:rPr>
                <w:color w:val="000000"/>
              </w:rPr>
            </w:pPr>
            <w:r w:rsidRPr="00170CC3">
              <w:rPr>
                <w:color w:val="000000"/>
              </w:rPr>
              <w:t>5</w:t>
            </w:r>
          </w:p>
        </w:tc>
      </w:tr>
      <w:tr w:rsidR="000A0120" w:rsidRPr="00500B89" w:rsidTr="00B71367">
        <w:trPr>
          <w:trHeight w:val="36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641ABD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Татарско-Пишлинское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641ABD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предписание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170CC3" w:rsidRDefault="000A0120" w:rsidP="00641ABD">
            <w:pPr>
              <w:jc w:val="center"/>
              <w:rPr>
                <w:b/>
              </w:rPr>
            </w:pPr>
            <w:r w:rsidRPr="00170CC3">
              <w:rPr>
                <w:b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Pr="00170CC3" w:rsidRDefault="000A0120" w:rsidP="00641ABD">
            <w:pPr>
              <w:jc w:val="center"/>
              <w:rPr>
                <w:color w:val="000000"/>
              </w:rPr>
            </w:pPr>
            <w:r w:rsidRPr="00170CC3">
              <w:rPr>
                <w:color w:val="000000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Pr="00170CC3" w:rsidRDefault="000A0120" w:rsidP="00641ABD">
            <w:pPr>
              <w:jc w:val="center"/>
              <w:rPr>
                <w:color w:val="000000"/>
              </w:rPr>
            </w:pPr>
            <w:r w:rsidRPr="00170CC3">
              <w:rPr>
                <w:color w:val="000000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Pr="00170CC3" w:rsidRDefault="000A0120" w:rsidP="00641ABD">
            <w:pPr>
              <w:jc w:val="center"/>
              <w:rPr>
                <w:color w:val="000000"/>
              </w:rPr>
            </w:pPr>
            <w:r w:rsidRPr="00170CC3">
              <w:rPr>
                <w:color w:val="000000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Pr="00170CC3" w:rsidRDefault="000A0120" w:rsidP="00641ABD">
            <w:pPr>
              <w:jc w:val="center"/>
              <w:rPr>
                <w:color w:val="000000"/>
              </w:rPr>
            </w:pPr>
            <w:r w:rsidRPr="00170CC3">
              <w:rPr>
                <w:color w:val="000000"/>
              </w:rPr>
              <w:t>5</w:t>
            </w:r>
          </w:p>
        </w:tc>
      </w:tr>
      <w:tr w:rsidR="000A0120" w:rsidRPr="00500B89" w:rsidTr="00B71367">
        <w:trPr>
          <w:trHeight w:val="36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641ABD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Трускляйское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641ABD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предписание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170CC3" w:rsidRDefault="000A0120" w:rsidP="00641ABD">
            <w:pPr>
              <w:jc w:val="center"/>
              <w:rPr>
                <w:b/>
              </w:rPr>
            </w:pPr>
            <w:r w:rsidRPr="00170CC3">
              <w:rPr>
                <w:b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Pr="00170CC3" w:rsidRDefault="000A0120" w:rsidP="00641ABD">
            <w:pPr>
              <w:jc w:val="center"/>
              <w:rPr>
                <w:color w:val="000000"/>
              </w:rPr>
            </w:pPr>
            <w:r w:rsidRPr="00170CC3">
              <w:rPr>
                <w:color w:val="000000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Pr="00170CC3" w:rsidRDefault="000A0120" w:rsidP="00641ABD">
            <w:pPr>
              <w:jc w:val="center"/>
              <w:rPr>
                <w:color w:val="000000"/>
              </w:rPr>
            </w:pPr>
            <w:r w:rsidRPr="00170CC3">
              <w:rPr>
                <w:color w:val="000000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Pr="00170CC3" w:rsidRDefault="000A0120" w:rsidP="00641ABD">
            <w:pPr>
              <w:jc w:val="center"/>
              <w:rPr>
                <w:color w:val="000000"/>
              </w:rPr>
            </w:pPr>
            <w:r w:rsidRPr="00170CC3">
              <w:rPr>
                <w:color w:val="000000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Pr="00170CC3" w:rsidRDefault="000A0120" w:rsidP="00641ABD">
            <w:pPr>
              <w:jc w:val="center"/>
              <w:rPr>
                <w:color w:val="000000"/>
              </w:rPr>
            </w:pPr>
            <w:r w:rsidRPr="00170CC3">
              <w:rPr>
                <w:color w:val="000000"/>
              </w:rPr>
              <w:t>5</w:t>
            </w:r>
          </w:p>
        </w:tc>
      </w:tr>
      <w:tr w:rsidR="000A0120" w:rsidRPr="00500B89" w:rsidTr="00B71367">
        <w:trPr>
          <w:trHeight w:val="36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641ABD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Хованщинское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641ABD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предписание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170CC3" w:rsidRDefault="000A0120" w:rsidP="00641ABD">
            <w:pPr>
              <w:jc w:val="center"/>
              <w:rPr>
                <w:b/>
              </w:rPr>
            </w:pPr>
            <w:r w:rsidRPr="00170CC3">
              <w:rPr>
                <w:b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Pr="00170CC3" w:rsidRDefault="000A0120" w:rsidP="00641ABD">
            <w:pPr>
              <w:jc w:val="center"/>
              <w:rPr>
                <w:color w:val="000000"/>
              </w:rPr>
            </w:pPr>
            <w:r w:rsidRPr="00170CC3">
              <w:rPr>
                <w:color w:val="000000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Pr="00170CC3" w:rsidRDefault="000A0120" w:rsidP="00641ABD">
            <w:pPr>
              <w:jc w:val="center"/>
              <w:rPr>
                <w:color w:val="000000"/>
              </w:rPr>
            </w:pPr>
            <w:r w:rsidRPr="00170CC3">
              <w:rPr>
                <w:color w:val="000000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Pr="00170CC3" w:rsidRDefault="000A0120" w:rsidP="00641ABD">
            <w:pPr>
              <w:jc w:val="center"/>
              <w:rPr>
                <w:color w:val="000000"/>
              </w:rPr>
            </w:pPr>
            <w:r w:rsidRPr="00170CC3">
              <w:rPr>
                <w:color w:val="000000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Pr="00170CC3" w:rsidRDefault="000A0120" w:rsidP="00641ABD">
            <w:pPr>
              <w:jc w:val="center"/>
              <w:rPr>
                <w:color w:val="000000"/>
              </w:rPr>
            </w:pPr>
            <w:r w:rsidRPr="00170CC3">
              <w:rPr>
                <w:color w:val="000000"/>
              </w:rPr>
              <w:t>5</w:t>
            </w:r>
          </w:p>
        </w:tc>
      </w:tr>
      <w:tr w:rsidR="000A0120" w:rsidRPr="00500B89" w:rsidTr="00B71367">
        <w:trPr>
          <w:trHeight w:val="36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641ABD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Шишкеевское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641ABD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предписание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170CC3" w:rsidRDefault="000A0120" w:rsidP="00641ABD">
            <w:pPr>
              <w:jc w:val="center"/>
              <w:rPr>
                <w:b/>
              </w:rPr>
            </w:pPr>
            <w:r w:rsidRPr="00170CC3">
              <w:rPr>
                <w:b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Pr="00170CC3" w:rsidRDefault="000A0120" w:rsidP="00641ABD">
            <w:pPr>
              <w:jc w:val="center"/>
              <w:rPr>
                <w:color w:val="000000"/>
              </w:rPr>
            </w:pPr>
            <w:r w:rsidRPr="00170CC3">
              <w:rPr>
                <w:color w:val="000000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Pr="00170CC3" w:rsidRDefault="000A0120" w:rsidP="00641ABD">
            <w:pPr>
              <w:jc w:val="center"/>
              <w:rPr>
                <w:color w:val="000000"/>
              </w:rPr>
            </w:pPr>
            <w:r w:rsidRPr="00170CC3">
              <w:rPr>
                <w:color w:val="000000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Pr="00170CC3" w:rsidRDefault="000A0120" w:rsidP="00641ABD">
            <w:pPr>
              <w:jc w:val="center"/>
              <w:rPr>
                <w:color w:val="000000"/>
              </w:rPr>
            </w:pPr>
            <w:r w:rsidRPr="00170CC3">
              <w:rPr>
                <w:color w:val="000000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Pr="00170CC3" w:rsidRDefault="000A0120" w:rsidP="00641ABD">
            <w:pPr>
              <w:jc w:val="center"/>
              <w:rPr>
                <w:color w:val="000000"/>
              </w:rPr>
            </w:pPr>
            <w:r w:rsidRPr="00170CC3">
              <w:rPr>
                <w:color w:val="000000"/>
              </w:rPr>
              <w:t>5</w:t>
            </w:r>
          </w:p>
        </w:tc>
      </w:tr>
      <w:tr w:rsidR="000A0120" w:rsidRPr="00500B89" w:rsidTr="00747937">
        <w:trPr>
          <w:trHeight w:val="36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500B89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городское поселение Рузаевка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74793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предписание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170CC3" w:rsidRDefault="000A0120">
            <w:pPr>
              <w:jc w:val="center"/>
              <w:rPr>
                <w:b/>
              </w:rPr>
            </w:pPr>
            <w:r w:rsidRPr="00170CC3">
              <w:rPr>
                <w:b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170CC3" w:rsidRDefault="000A0120" w:rsidP="00512FB6">
            <w:pPr>
              <w:jc w:val="center"/>
              <w:rPr>
                <w:color w:val="000000"/>
              </w:rPr>
            </w:pPr>
            <w:r w:rsidRPr="00170CC3">
              <w:rPr>
                <w:color w:val="000000"/>
              </w:rPr>
              <w:t>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170CC3" w:rsidRDefault="000A0120" w:rsidP="00512FB6">
            <w:pPr>
              <w:jc w:val="center"/>
              <w:rPr>
                <w:color w:val="000000"/>
              </w:rPr>
            </w:pPr>
            <w:r w:rsidRPr="00170CC3">
              <w:rPr>
                <w:color w:val="000000"/>
              </w:rPr>
              <w:t>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170CC3" w:rsidRDefault="000A0120" w:rsidP="00512FB6">
            <w:pPr>
              <w:jc w:val="center"/>
              <w:rPr>
                <w:color w:val="000000"/>
              </w:rPr>
            </w:pPr>
            <w:r w:rsidRPr="00170CC3">
              <w:rPr>
                <w:color w:val="000000"/>
              </w:rPr>
              <w:t>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170CC3" w:rsidRDefault="000A0120" w:rsidP="00512FB6">
            <w:pPr>
              <w:jc w:val="center"/>
              <w:rPr>
                <w:color w:val="000000"/>
              </w:rPr>
            </w:pPr>
            <w:r w:rsidRPr="00170CC3">
              <w:rPr>
                <w:color w:val="000000"/>
              </w:rPr>
              <w:t>75</w:t>
            </w:r>
          </w:p>
        </w:tc>
      </w:tr>
      <w:tr w:rsidR="000A0120" w:rsidRPr="00500B89" w:rsidTr="00747937">
        <w:trPr>
          <w:trHeight w:val="360"/>
        </w:trPr>
        <w:tc>
          <w:tcPr>
            <w:tcW w:w="4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747937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500B89">
              <w:rPr>
                <w:b/>
                <w:bCs/>
                <w:color w:val="000000"/>
              </w:rPr>
              <w:t>ИТОГО: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170CC3" w:rsidRDefault="000A0120" w:rsidP="00747937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170CC3">
              <w:rPr>
                <w:b/>
                <w:bCs/>
                <w:color w:val="000000"/>
              </w:rPr>
              <w:t>620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170CC3" w:rsidRDefault="000A0120">
            <w:pPr>
              <w:jc w:val="center"/>
              <w:rPr>
                <w:b/>
                <w:bCs/>
                <w:color w:val="000000"/>
              </w:rPr>
            </w:pPr>
            <w:r w:rsidRPr="00170CC3">
              <w:rPr>
                <w:b/>
                <w:bCs/>
                <w:color w:val="000000"/>
              </w:rPr>
              <w:t>155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170CC3" w:rsidRDefault="000A0120">
            <w:pPr>
              <w:jc w:val="center"/>
              <w:rPr>
                <w:b/>
                <w:bCs/>
                <w:color w:val="000000"/>
              </w:rPr>
            </w:pPr>
            <w:r w:rsidRPr="00170CC3">
              <w:rPr>
                <w:b/>
                <w:bCs/>
                <w:color w:val="000000"/>
              </w:rPr>
              <w:t>155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170CC3" w:rsidRDefault="000A0120">
            <w:pPr>
              <w:jc w:val="center"/>
              <w:rPr>
                <w:b/>
                <w:bCs/>
                <w:color w:val="000000"/>
              </w:rPr>
            </w:pPr>
            <w:r w:rsidRPr="00170CC3">
              <w:rPr>
                <w:b/>
                <w:bCs/>
                <w:color w:val="000000"/>
              </w:rPr>
              <w:t>155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170CC3" w:rsidRDefault="000A0120" w:rsidP="00747937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170CC3">
              <w:rPr>
                <w:b/>
                <w:bCs/>
                <w:color w:val="000000"/>
              </w:rPr>
              <w:t>155</w:t>
            </w:r>
          </w:p>
        </w:tc>
      </w:tr>
      <w:tr w:rsidR="000A0120" w:rsidRPr="00500B89" w:rsidTr="00892626">
        <w:trPr>
          <w:trHeight w:val="375"/>
        </w:trPr>
        <w:tc>
          <w:tcPr>
            <w:tcW w:w="136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Default="000A0120" w:rsidP="00601868">
            <w:pPr>
              <w:tabs>
                <w:tab w:val="left" w:pos="11085"/>
              </w:tabs>
              <w:jc w:val="right"/>
              <w:rPr>
                <w:sz w:val="16"/>
                <w:szCs w:val="16"/>
              </w:rPr>
            </w:pPr>
          </w:p>
          <w:p w:rsidR="000A0120" w:rsidRDefault="000A0120" w:rsidP="00601868">
            <w:pPr>
              <w:tabs>
                <w:tab w:val="left" w:pos="11085"/>
              </w:tabs>
              <w:jc w:val="right"/>
              <w:rPr>
                <w:sz w:val="16"/>
                <w:szCs w:val="16"/>
              </w:rPr>
            </w:pPr>
          </w:p>
          <w:p w:rsidR="000A0120" w:rsidRDefault="000A0120" w:rsidP="00601868">
            <w:pPr>
              <w:tabs>
                <w:tab w:val="left" w:pos="11085"/>
              </w:tabs>
              <w:jc w:val="right"/>
              <w:rPr>
                <w:sz w:val="16"/>
                <w:szCs w:val="16"/>
              </w:rPr>
            </w:pPr>
          </w:p>
          <w:p w:rsidR="000A0120" w:rsidRPr="00564F58" w:rsidRDefault="000A0120" w:rsidP="00601868">
            <w:pPr>
              <w:tabs>
                <w:tab w:val="left" w:pos="11085"/>
              </w:tabs>
              <w:jc w:val="right"/>
              <w:rPr>
                <w:sz w:val="16"/>
                <w:szCs w:val="16"/>
              </w:rPr>
            </w:pPr>
            <w:r w:rsidRPr="00564F58">
              <w:rPr>
                <w:sz w:val="16"/>
                <w:szCs w:val="16"/>
              </w:rPr>
              <w:t xml:space="preserve">Приложение </w:t>
            </w:r>
            <w:r>
              <w:rPr>
                <w:sz w:val="16"/>
                <w:szCs w:val="16"/>
              </w:rPr>
              <w:t>11</w:t>
            </w:r>
          </w:p>
          <w:p w:rsidR="000A0120" w:rsidRPr="00564F58" w:rsidRDefault="000A0120" w:rsidP="00601868">
            <w:pPr>
              <w:tabs>
                <w:tab w:val="left" w:pos="11085"/>
              </w:tabs>
              <w:jc w:val="right"/>
              <w:rPr>
                <w:sz w:val="16"/>
                <w:szCs w:val="16"/>
              </w:rPr>
            </w:pPr>
            <w:r w:rsidRPr="00564F58">
              <w:rPr>
                <w:sz w:val="16"/>
                <w:szCs w:val="16"/>
              </w:rPr>
              <w:t>к постановлению Администрации Рузаевского муниципального района</w:t>
            </w:r>
          </w:p>
          <w:p w:rsidR="000A0120" w:rsidRPr="00564F58" w:rsidRDefault="000A0120" w:rsidP="00601868">
            <w:pPr>
              <w:tabs>
                <w:tab w:val="left" w:pos="11085"/>
              </w:tabs>
              <w:jc w:val="right"/>
              <w:rPr>
                <w:sz w:val="16"/>
                <w:szCs w:val="16"/>
              </w:rPr>
            </w:pPr>
            <w:r w:rsidRPr="00564F58">
              <w:rPr>
                <w:sz w:val="16"/>
                <w:szCs w:val="16"/>
              </w:rPr>
              <w:t>Республики Мордовия</w:t>
            </w:r>
          </w:p>
          <w:p w:rsidR="000A0120" w:rsidRPr="0084350B" w:rsidRDefault="000A0120" w:rsidP="00DE5F51">
            <w:pPr>
              <w:tabs>
                <w:tab w:val="left" w:pos="11085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от 11.08.2026 № 478   </w:t>
            </w:r>
          </w:p>
          <w:p w:rsidR="000A0120" w:rsidRPr="0084350B" w:rsidRDefault="000A0120" w:rsidP="006973D2">
            <w:pPr>
              <w:tabs>
                <w:tab w:val="left" w:pos="11085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</w:t>
            </w:r>
          </w:p>
          <w:p w:rsidR="000A0120" w:rsidRDefault="000A0120" w:rsidP="006973D2">
            <w:pPr>
              <w:tabs>
                <w:tab w:val="left" w:pos="11085"/>
              </w:tabs>
              <w:jc w:val="center"/>
              <w:rPr>
                <w:sz w:val="16"/>
                <w:szCs w:val="16"/>
              </w:rPr>
            </w:pPr>
            <w:r w:rsidRPr="0084350B">
              <w:rPr>
                <w:sz w:val="16"/>
                <w:szCs w:val="16"/>
              </w:rPr>
              <w:t xml:space="preserve">                 </w:t>
            </w:r>
          </w:p>
          <w:p w:rsidR="000A0120" w:rsidRPr="00564F58" w:rsidRDefault="000A0120" w:rsidP="002A6B4F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6"/>
                <w:szCs w:val="16"/>
              </w:rPr>
            </w:pPr>
            <w:r w:rsidRPr="00564F58"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0A0120" w:rsidRPr="00564F58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</w:p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Поквартальная разбивка прогноза показателя</w:t>
            </w:r>
          </w:p>
        </w:tc>
      </w:tr>
      <w:tr w:rsidR="000A0120" w:rsidRPr="00500B89" w:rsidTr="00601868">
        <w:trPr>
          <w:trHeight w:val="132"/>
        </w:trPr>
        <w:tc>
          <w:tcPr>
            <w:tcW w:w="1366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b/>
                <w:color w:val="000000"/>
              </w:rPr>
            </w:pPr>
            <w:r w:rsidRPr="00500B89">
              <w:rPr>
                <w:b/>
                <w:color w:val="000000"/>
              </w:rPr>
              <w:t xml:space="preserve">Своевременное размещение информации на официальных сайтах поселений в соответствии с Федеральным законом от 9 февраля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500B89">
                <w:rPr>
                  <w:b/>
                  <w:color w:val="000000"/>
                </w:rPr>
                <w:t>2009 г</w:t>
              </w:r>
            </w:smartTag>
            <w:r w:rsidRPr="00500B89">
              <w:rPr>
                <w:b/>
                <w:color w:val="000000"/>
              </w:rPr>
              <w:t>. № 8-ФЗ «Об обеспечении доступа к информации о деятельности государственных органов и органов местного самоуправления»</w:t>
            </w:r>
          </w:p>
        </w:tc>
      </w:tr>
      <w:tr w:rsidR="000A0120" w:rsidRPr="00500B89" w:rsidTr="00892626">
        <w:trPr>
          <w:trHeight w:val="240"/>
        </w:trPr>
        <w:tc>
          <w:tcPr>
            <w:tcW w:w="136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(наименование показателя)</w:t>
            </w:r>
          </w:p>
        </w:tc>
      </w:tr>
      <w:tr w:rsidR="000A0120" w:rsidRPr="00500B89" w:rsidTr="00A86CAE">
        <w:trPr>
          <w:trHeight w:val="298"/>
        </w:trPr>
        <w:tc>
          <w:tcPr>
            <w:tcW w:w="136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 xml:space="preserve">оценки эффективности деятельности органов местного самоуправления поселений </w:t>
            </w:r>
          </w:p>
        </w:tc>
      </w:tr>
      <w:tr w:rsidR="000A0120" w:rsidRPr="00500B89" w:rsidTr="00A86CAE">
        <w:trPr>
          <w:trHeight w:val="132"/>
        </w:trPr>
        <w:tc>
          <w:tcPr>
            <w:tcW w:w="136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Рузаевского муниципального района Республики Мордовия</w:t>
            </w:r>
          </w:p>
        </w:tc>
      </w:tr>
      <w:tr w:rsidR="000A0120" w:rsidRPr="00500B89" w:rsidTr="00892626">
        <w:trPr>
          <w:trHeight w:val="22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</w:tr>
      <w:tr w:rsidR="000A0120" w:rsidRPr="00500B89" w:rsidTr="00601868">
        <w:trPr>
          <w:trHeight w:val="89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  <w:tr w:rsidR="000A0120" w:rsidRPr="00500B89" w:rsidTr="00892626">
        <w:trPr>
          <w:trHeight w:val="330"/>
        </w:trPr>
        <w:tc>
          <w:tcPr>
            <w:tcW w:w="3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Наименование сельских (городского) поселений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Единица измерения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0120" w:rsidRPr="00500B89" w:rsidRDefault="000A0120" w:rsidP="00F113AB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 xml:space="preserve">Прогноз                       на </w:t>
            </w:r>
            <w:r>
              <w:rPr>
                <w:color w:val="000000"/>
              </w:rPr>
              <w:t>2026</w:t>
            </w:r>
            <w:r w:rsidRPr="00500B89">
              <w:rPr>
                <w:color w:val="000000"/>
              </w:rPr>
              <w:t xml:space="preserve"> год</w:t>
            </w:r>
          </w:p>
        </w:tc>
        <w:tc>
          <w:tcPr>
            <w:tcW w:w="6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в том числе:</w:t>
            </w:r>
          </w:p>
        </w:tc>
      </w:tr>
      <w:tr w:rsidR="000A0120" w:rsidRPr="00500B89" w:rsidTr="00601868">
        <w:trPr>
          <w:trHeight w:val="364"/>
        </w:trPr>
        <w:tc>
          <w:tcPr>
            <w:tcW w:w="3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I квартал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II квартал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III квартал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IV квартал</w:t>
            </w:r>
          </w:p>
        </w:tc>
      </w:tr>
      <w:tr w:rsidR="000A0120" w:rsidRPr="00500B89" w:rsidTr="00601868">
        <w:trPr>
          <w:trHeight w:val="283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500B89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Архангельско-Голицынское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да/нет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</w:tr>
      <w:tr w:rsidR="000A0120" w:rsidRPr="00500B89" w:rsidTr="00892626">
        <w:trPr>
          <w:trHeight w:val="37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500B89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Болдовское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да/нет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</w:tr>
      <w:tr w:rsidR="000A0120" w:rsidRPr="00500B89" w:rsidTr="00892626">
        <w:trPr>
          <w:trHeight w:val="37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500B89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Красносельцовское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да/нет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</w:tr>
      <w:tr w:rsidR="000A0120" w:rsidRPr="00500B89" w:rsidTr="00892626">
        <w:trPr>
          <w:trHeight w:val="37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500B89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Левженское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да/нет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</w:tr>
      <w:tr w:rsidR="000A0120" w:rsidRPr="00500B89" w:rsidTr="00892626">
        <w:trPr>
          <w:trHeight w:val="37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500B89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Мордовско-Пишлинское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да/нет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</w:tr>
      <w:tr w:rsidR="000A0120" w:rsidRPr="00500B89" w:rsidTr="00892626">
        <w:trPr>
          <w:trHeight w:val="37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500B89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Пайгармское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да/нет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</w:tr>
      <w:tr w:rsidR="000A0120" w:rsidRPr="00500B89" w:rsidTr="00892626">
        <w:trPr>
          <w:trHeight w:val="37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500B89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Палаевско-Урледимское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да/нет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</w:tr>
      <w:tr w:rsidR="000A0120" w:rsidRPr="00500B89" w:rsidTr="007569B9">
        <w:trPr>
          <w:trHeight w:val="364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500B89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Перхляйское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да/нет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</w:tr>
      <w:tr w:rsidR="000A0120" w:rsidRPr="00500B89" w:rsidTr="00601868">
        <w:trPr>
          <w:trHeight w:val="27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500B89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Плодопитомническое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да/нет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</w:tr>
      <w:tr w:rsidR="000A0120" w:rsidRPr="00500B89" w:rsidTr="00892626">
        <w:trPr>
          <w:trHeight w:val="37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500B89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Приреченское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да/нет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</w:tr>
      <w:tr w:rsidR="000A0120" w:rsidRPr="00500B89" w:rsidTr="00892626">
        <w:trPr>
          <w:trHeight w:val="37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500B89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Русско-Баймаковское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да/нет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</w:tr>
      <w:tr w:rsidR="000A0120" w:rsidRPr="00500B89" w:rsidTr="00892626">
        <w:trPr>
          <w:trHeight w:val="37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500B89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Сузгарьевское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да/нет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</w:tr>
      <w:tr w:rsidR="000A0120" w:rsidRPr="00500B89" w:rsidTr="00892626">
        <w:trPr>
          <w:trHeight w:val="37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500B89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Татарско-Пишлинское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да/нет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</w:tr>
      <w:tr w:rsidR="000A0120" w:rsidRPr="00500B89" w:rsidTr="00892626">
        <w:trPr>
          <w:trHeight w:val="37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500B89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Трускляйское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да/нет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</w:tr>
      <w:tr w:rsidR="000A0120" w:rsidRPr="00500B89" w:rsidTr="00892626">
        <w:trPr>
          <w:trHeight w:val="37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500B89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Хованщинское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да/нет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</w:tr>
      <w:tr w:rsidR="000A0120" w:rsidRPr="00500B89" w:rsidTr="00892626">
        <w:trPr>
          <w:trHeight w:val="37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500B89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Шишкеевское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да/нет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</w:tr>
      <w:tr w:rsidR="000A0120" w:rsidRPr="00500B89" w:rsidTr="00892626">
        <w:trPr>
          <w:trHeight w:val="37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500B89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городское поселение Рузаевка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да/нет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</w:tr>
      <w:tr w:rsidR="000A0120" w:rsidRPr="00500B89" w:rsidTr="00601868">
        <w:trPr>
          <w:trHeight w:val="334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500B89">
              <w:rPr>
                <w:b/>
                <w:bCs/>
                <w:color w:val="000000"/>
              </w:rPr>
              <w:t>ИТОГО: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500B89">
              <w:rPr>
                <w:b/>
                <w:bCs/>
                <w:color w:val="000000"/>
              </w:rPr>
              <w:t>да/нет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500B89">
              <w:rPr>
                <w:b/>
                <w:bCs/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500B89">
              <w:rPr>
                <w:b/>
                <w:bCs/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500B89">
              <w:rPr>
                <w:b/>
                <w:bCs/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500B89">
              <w:rPr>
                <w:b/>
                <w:bCs/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892626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500B89">
              <w:rPr>
                <w:b/>
                <w:bCs/>
                <w:color w:val="000000"/>
              </w:rPr>
              <w:t>да</w:t>
            </w:r>
          </w:p>
        </w:tc>
      </w:tr>
    </w:tbl>
    <w:p w:rsidR="000A0120" w:rsidRDefault="000A0120" w:rsidP="00B821B3">
      <w:pPr>
        <w:tabs>
          <w:tab w:val="left" w:pos="11085"/>
        </w:tabs>
        <w:jc w:val="right"/>
        <w:rPr>
          <w:sz w:val="16"/>
          <w:szCs w:val="16"/>
        </w:rPr>
      </w:pPr>
    </w:p>
    <w:p w:rsidR="000A0120" w:rsidRDefault="000A0120" w:rsidP="00862263">
      <w:pPr>
        <w:tabs>
          <w:tab w:val="left" w:pos="11085"/>
        </w:tabs>
        <w:ind w:right="426"/>
        <w:jc w:val="right"/>
        <w:rPr>
          <w:sz w:val="16"/>
          <w:szCs w:val="16"/>
        </w:rPr>
      </w:pPr>
    </w:p>
    <w:p w:rsidR="000A0120" w:rsidRDefault="000A0120" w:rsidP="00862263">
      <w:pPr>
        <w:tabs>
          <w:tab w:val="left" w:pos="11085"/>
        </w:tabs>
        <w:ind w:right="426"/>
        <w:jc w:val="right"/>
        <w:rPr>
          <w:sz w:val="16"/>
          <w:szCs w:val="16"/>
        </w:rPr>
      </w:pPr>
    </w:p>
    <w:p w:rsidR="000A0120" w:rsidRDefault="000A0120" w:rsidP="00862263">
      <w:pPr>
        <w:tabs>
          <w:tab w:val="left" w:pos="11085"/>
        </w:tabs>
        <w:ind w:right="426"/>
        <w:jc w:val="right"/>
        <w:rPr>
          <w:sz w:val="16"/>
          <w:szCs w:val="16"/>
        </w:rPr>
      </w:pPr>
    </w:p>
    <w:p w:rsidR="000A0120" w:rsidRDefault="000A0120" w:rsidP="00862263">
      <w:pPr>
        <w:tabs>
          <w:tab w:val="left" w:pos="11085"/>
        </w:tabs>
        <w:ind w:right="426"/>
        <w:jc w:val="right"/>
        <w:rPr>
          <w:sz w:val="16"/>
          <w:szCs w:val="16"/>
        </w:rPr>
      </w:pPr>
    </w:p>
    <w:p w:rsidR="000A0120" w:rsidRPr="00CB1634" w:rsidRDefault="000A0120" w:rsidP="00DE5F51">
      <w:pPr>
        <w:tabs>
          <w:tab w:val="left" w:pos="11085"/>
        </w:tabs>
        <w:ind w:right="426"/>
        <w:jc w:val="right"/>
        <w:rPr>
          <w:sz w:val="16"/>
          <w:szCs w:val="16"/>
        </w:rPr>
      </w:pPr>
      <w:r w:rsidRPr="00CB1634">
        <w:rPr>
          <w:sz w:val="16"/>
          <w:szCs w:val="16"/>
        </w:rPr>
        <w:t xml:space="preserve">Приложение </w:t>
      </w:r>
      <w:r>
        <w:rPr>
          <w:sz w:val="16"/>
          <w:szCs w:val="16"/>
        </w:rPr>
        <w:t>12</w:t>
      </w:r>
    </w:p>
    <w:p w:rsidR="000A0120" w:rsidRPr="00CB1634" w:rsidRDefault="000A0120" w:rsidP="00DE5F51">
      <w:pPr>
        <w:tabs>
          <w:tab w:val="left" w:pos="11085"/>
        </w:tabs>
        <w:ind w:right="426"/>
        <w:jc w:val="right"/>
        <w:rPr>
          <w:sz w:val="16"/>
          <w:szCs w:val="16"/>
        </w:rPr>
      </w:pPr>
      <w:r w:rsidRPr="00CB1634">
        <w:rPr>
          <w:sz w:val="16"/>
          <w:szCs w:val="16"/>
        </w:rPr>
        <w:t>к постановлению Администрации Рузаевского муниципального района</w:t>
      </w:r>
    </w:p>
    <w:p w:rsidR="000A0120" w:rsidRPr="00CB1634" w:rsidRDefault="000A0120" w:rsidP="00DE5F51">
      <w:pPr>
        <w:tabs>
          <w:tab w:val="left" w:pos="11085"/>
        </w:tabs>
        <w:ind w:right="426"/>
        <w:jc w:val="right"/>
        <w:rPr>
          <w:sz w:val="16"/>
          <w:szCs w:val="16"/>
        </w:rPr>
      </w:pPr>
      <w:r w:rsidRPr="00CB1634">
        <w:rPr>
          <w:sz w:val="16"/>
          <w:szCs w:val="16"/>
        </w:rPr>
        <w:t>Республики Мордовия</w:t>
      </w:r>
    </w:p>
    <w:p w:rsidR="000A0120" w:rsidRPr="0084350B" w:rsidRDefault="000A0120" w:rsidP="00DE5F51">
      <w:pPr>
        <w:tabs>
          <w:tab w:val="left" w:pos="11085"/>
        </w:tabs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от 11.08.2026 № 478   </w:t>
      </w:r>
    </w:p>
    <w:p w:rsidR="000A0120" w:rsidRPr="0084350B" w:rsidRDefault="000A0120" w:rsidP="00A846B4">
      <w:pPr>
        <w:tabs>
          <w:tab w:val="left" w:pos="11085"/>
        </w:tabs>
        <w:ind w:right="426"/>
        <w:jc w:val="right"/>
        <w:rPr>
          <w:sz w:val="16"/>
          <w:szCs w:val="16"/>
        </w:rPr>
      </w:pPr>
    </w:p>
    <w:p w:rsidR="000A0120" w:rsidRDefault="000A0120" w:rsidP="006973D2">
      <w:pPr>
        <w:tabs>
          <w:tab w:val="left" w:pos="11085"/>
        </w:tabs>
        <w:jc w:val="center"/>
        <w:rPr>
          <w:sz w:val="16"/>
          <w:szCs w:val="16"/>
        </w:rPr>
      </w:pPr>
      <w:r w:rsidRPr="0084350B">
        <w:rPr>
          <w:sz w:val="16"/>
          <w:szCs w:val="16"/>
        </w:rPr>
        <w:t xml:space="preserve">                 </w:t>
      </w:r>
    </w:p>
    <w:p w:rsidR="000A0120" w:rsidRPr="00CB1634" w:rsidRDefault="000A0120" w:rsidP="00862263">
      <w:pPr>
        <w:widowControl/>
        <w:autoSpaceDE/>
        <w:autoSpaceDN/>
        <w:adjustRightInd/>
        <w:ind w:right="426"/>
        <w:jc w:val="right"/>
        <w:rPr>
          <w:color w:val="000000"/>
          <w:sz w:val="16"/>
          <w:szCs w:val="16"/>
        </w:rPr>
      </w:pPr>
      <w:r w:rsidRPr="00CB1634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pPr w:leftFromText="180" w:rightFromText="180" w:vertAnchor="text" w:horzAnchor="margin" w:tblpY="158"/>
        <w:tblW w:w="13660" w:type="dxa"/>
        <w:tblLook w:val="00A0"/>
      </w:tblPr>
      <w:tblGrid>
        <w:gridCol w:w="3400"/>
        <w:gridCol w:w="1540"/>
        <w:gridCol w:w="1840"/>
        <w:gridCol w:w="1720"/>
        <w:gridCol w:w="1720"/>
        <w:gridCol w:w="1720"/>
        <w:gridCol w:w="1720"/>
      </w:tblGrid>
      <w:tr w:rsidR="000A0120" w:rsidRPr="00500B89" w:rsidTr="00E27B32">
        <w:trPr>
          <w:trHeight w:val="375"/>
        </w:trPr>
        <w:tc>
          <w:tcPr>
            <w:tcW w:w="136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Поквартальная разбивка прогноза показателя</w:t>
            </w:r>
          </w:p>
        </w:tc>
      </w:tr>
      <w:tr w:rsidR="000A0120" w:rsidRPr="00500B89" w:rsidTr="00E27B32">
        <w:trPr>
          <w:trHeight w:val="368"/>
        </w:trPr>
        <w:tc>
          <w:tcPr>
            <w:tcW w:w="1366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500B89">
              <w:rPr>
                <w:b/>
                <w:bCs/>
                <w:color w:val="000000"/>
              </w:rPr>
              <w:t>Своевременное размещение отчета о результатах рассмотрения обращений граждан и принятых по ним мерах на общероссийском портале ССТУ. РФ</w:t>
            </w:r>
          </w:p>
        </w:tc>
      </w:tr>
      <w:tr w:rsidR="000A0120" w:rsidRPr="00500B89" w:rsidTr="00E27B32">
        <w:trPr>
          <w:trHeight w:val="240"/>
        </w:trPr>
        <w:tc>
          <w:tcPr>
            <w:tcW w:w="136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(наименование показателя)</w:t>
            </w:r>
          </w:p>
        </w:tc>
      </w:tr>
      <w:tr w:rsidR="000A0120" w:rsidRPr="00500B89" w:rsidTr="00E27B32">
        <w:trPr>
          <w:trHeight w:val="375"/>
        </w:trPr>
        <w:tc>
          <w:tcPr>
            <w:tcW w:w="136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 xml:space="preserve">оценки эффективности деятельности органов местного самоуправления поселений </w:t>
            </w:r>
          </w:p>
        </w:tc>
      </w:tr>
      <w:tr w:rsidR="000A0120" w:rsidRPr="00500B89" w:rsidTr="00E27B32">
        <w:trPr>
          <w:trHeight w:val="375"/>
        </w:trPr>
        <w:tc>
          <w:tcPr>
            <w:tcW w:w="136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Рузаевского муниципального района Республики Мордовия</w:t>
            </w:r>
          </w:p>
        </w:tc>
      </w:tr>
      <w:tr w:rsidR="000A0120" w:rsidRPr="00500B89" w:rsidTr="00E27B32">
        <w:trPr>
          <w:trHeight w:val="89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  <w:tr w:rsidR="000A0120" w:rsidRPr="00500B89" w:rsidTr="00E27B32">
        <w:trPr>
          <w:trHeight w:val="345"/>
        </w:trPr>
        <w:tc>
          <w:tcPr>
            <w:tcW w:w="3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Наименование сельских (городского) поселений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Единица измерения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0120" w:rsidRPr="00500B89" w:rsidRDefault="000A0120" w:rsidP="00E2205D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 xml:space="preserve">Прогноз                       на </w:t>
            </w:r>
            <w:r>
              <w:rPr>
                <w:color w:val="000000"/>
              </w:rPr>
              <w:t>2026</w:t>
            </w:r>
            <w:r w:rsidRPr="00500B89">
              <w:rPr>
                <w:color w:val="000000"/>
              </w:rPr>
              <w:t xml:space="preserve"> год</w:t>
            </w:r>
          </w:p>
        </w:tc>
        <w:tc>
          <w:tcPr>
            <w:tcW w:w="6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в том числе:</w:t>
            </w:r>
          </w:p>
        </w:tc>
      </w:tr>
      <w:tr w:rsidR="000A0120" w:rsidRPr="00500B89" w:rsidTr="00E27B32">
        <w:trPr>
          <w:trHeight w:val="344"/>
        </w:trPr>
        <w:tc>
          <w:tcPr>
            <w:tcW w:w="3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I квартал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II квартал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III квартал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IV квартал</w:t>
            </w:r>
          </w:p>
        </w:tc>
      </w:tr>
      <w:tr w:rsidR="000A0120" w:rsidRPr="00500B89" w:rsidTr="00E27B32">
        <w:trPr>
          <w:trHeight w:val="37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500B89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Архангельско-Голицынское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да/нет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</w:tr>
      <w:tr w:rsidR="000A0120" w:rsidRPr="00500B89" w:rsidTr="00E27B32">
        <w:trPr>
          <w:trHeight w:val="312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500B89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Болдовское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да/нет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</w:tr>
      <w:tr w:rsidR="000A0120" w:rsidRPr="00500B89" w:rsidTr="00E27B32">
        <w:trPr>
          <w:trHeight w:val="288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500B89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Красносельцовское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да/нет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</w:tr>
      <w:tr w:rsidR="000A0120" w:rsidRPr="00500B89" w:rsidTr="00E27B32">
        <w:trPr>
          <w:trHeight w:val="37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500B89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Левженское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да/нет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</w:tr>
      <w:tr w:rsidR="000A0120" w:rsidRPr="00500B89" w:rsidTr="00E27B32">
        <w:trPr>
          <w:trHeight w:val="37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500B89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Мордовско-Пишлинское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да/нет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</w:tr>
      <w:tr w:rsidR="000A0120" w:rsidRPr="00500B89" w:rsidTr="00E27B32">
        <w:trPr>
          <w:trHeight w:val="37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500B89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Пайгармское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да/нет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</w:tr>
      <w:tr w:rsidR="000A0120" w:rsidRPr="00500B89" w:rsidTr="00E27B32">
        <w:trPr>
          <w:trHeight w:val="37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500B89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Палаевско-Урледимское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да/нет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</w:tr>
      <w:tr w:rsidR="000A0120" w:rsidRPr="00500B89" w:rsidTr="00E27B32">
        <w:trPr>
          <w:trHeight w:val="37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500B89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Перхляйское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да/нет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</w:tr>
      <w:tr w:rsidR="000A0120" w:rsidRPr="00500B89" w:rsidTr="00E27B32">
        <w:trPr>
          <w:trHeight w:val="308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500B89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Плодопитомническое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да/нет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</w:tr>
      <w:tr w:rsidR="000A0120" w:rsidRPr="00500B89" w:rsidTr="00E27B32">
        <w:trPr>
          <w:trHeight w:val="37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500B89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Приреченское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да/нет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</w:tr>
      <w:tr w:rsidR="000A0120" w:rsidRPr="00500B89" w:rsidTr="00E27B32">
        <w:trPr>
          <w:trHeight w:val="318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500B89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Русско-Баймаковское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да/нет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</w:tr>
      <w:tr w:rsidR="000A0120" w:rsidRPr="00500B89" w:rsidTr="00E27B32">
        <w:trPr>
          <w:trHeight w:val="28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500B89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Сузгарьевское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да/нет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</w:tr>
      <w:tr w:rsidR="000A0120" w:rsidRPr="00500B89" w:rsidTr="00E27B32">
        <w:trPr>
          <w:trHeight w:val="27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500B89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Татарско-Пишлинское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да/нет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</w:tr>
      <w:tr w:rsidR="000A0120" w:rsidRPr="00500B89" w:rsidTr="00E27B32">
        <w:trPr>
          <w:trHeight w:val="37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500B89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Трускляйское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да/нет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</w:tr>
      <w:tr w:rsidR="000A0120" w:rsidRPr="00500B89" w:rsidTr="00E27B32">
        <w:trPr>
          <w:trHeight w:val="37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500B89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Хованщинское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да/нет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</w:tr>
      <w:tr w:rsidR="000A0120" w:rsidRPr="00500B89" w:rsidTr="00375F37">
        <w:trPr>
          <w:trHeight w:val="358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500B89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Шишкеевское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да/нет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</w:tr>
      <w:tr w:rsidR="000A0120" w:rsidRPr="00500B89" w:rsidTr="00E27B32">
        <w:trPr>
          <w:trHeight w:val="414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500B89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городское поселение Рузаевка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да/нет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</w:tr>
      <w:tr w:rsidR="000A0120" w:rsidRPr="00500B89" w:rsidTr="00E27B32">
        <w:trPr>
          <w:trHeight w:val="37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500B89">
              <w:rPr>
                <w:b/>
                <w:bCs/>
                <w:color w:val="000000"/>
              </w:rPr>
              <w:t>ИТОГО: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500B89">
              <w:rPr>
                <w:b/>
                <w:bCs/>
                <w:color w:val="000000"/>
              </w:rPr>
              <w:t>да/нет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500B89">
              <w:rPr>
                <w:b/>
                <w:bCs/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500B89">
              <w:rPr>
                <w:b/>
                <w:bCs/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500B89">
              <w:rPr>
                <w:b/>
                <w:bCs/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500B89">
              <w:rPr>
                <w:b/>
                <w:bCs/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E27B32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500B89">
              <w:rPr>
                <w:b/>
                <w:bCs/>
                <w:color w:val="000000"/>
              </w:rPr>
              <w:t>да</w:t>
            </w:r>
          </w:p>
        </w:tc>
      </w:tr>
    </w:tbl>
    <w:p w:rsidR="000A0120" w:rsidRDefault="000A0120" w:rsidP="003A4F7F">
      <w:pPr>
        <w:tabs>
          <w:tab w:val="left" w:pos="11085"/>
        </w:tabs>
        <w:jc w:val="right"/>
        <w:rPr>
          <w:sz w:val="16"/>
          <w:szCs w:val="16"/>
        </w:rPr>
      </w:pPr>
    </w:p>
    <w:p w:rsidR="000A0120" w:rsidRDefault="000A0120" w:rsidP="003A4F7F">
      <w:pPr>
        <w:tabs>
          <w:tab w:val="left" w:pos="11085"/>
        </w:tabs>
        <w:jc w:val="right"/>
        <w:rPr>
          <w:sz w:val="16"/>
          <w:szCs w:val="16"/>
        </w:rPr>
      </w:pPr>
    </w:p>
    <w:p w:rsidR="000A0120" w:rsidRDefault="000A0120" w:rsidP="003A4F7F">
      <w:pPr>
        <w:tabs>
          <w:tab w:val="left" w:pos="11085"/>
        </w:tabs>
        <w:jc w:val="right"/>
        <w:rPr>
          <w:sz w:val="16"/>
          <w:szCs w:val="16"/>
        </w:rPr>
      </w:pPr>
    </w:p>
    <w:p w:rsidR="000A0120" w:rsidRDefault="000A0120" w:rsidP="003A4F7F">
      <w:pPr>
        <w:tabs>
          <w:tab w:val="left" w:pos="11085"/>
        </w:tabs>
        <w:jc w:val="right"/>
        <w:rPr>
          <w:sz w:val="16"/>
          <w:szCs w:val="16"/>
        </w:rPr>
      </w:pPr>
    </w:p>
    <w:p w:rsidR="000A0120" w:rsidRPr="00CB1634" w:rsidRDefault="000A0120" w:rsidP="00F72658">
      <w:pPr>
        <w:tabs>
          <w:tab w:val="left" w:pos="11085"/>
        </w:tabs>
        <w:ind w:right="426"/>
        <w:jc w:val="right"/>
        <w:rPr>
          <w:sz w:val="16"/>
          <w:szCs w:val="16"/>
        </w:rPr>
      </w:pPr>
      <w:r w:rsidRPr="00CB1634">
        <w:rPr>
          <w:sz w:val="16"/>
          <w:szCs w:val="16"/>
        </w:rPr>
        <w:t xml:space="preserve">Приложение </w:t>
      </w:r>
      <w:r>
        <w:rPr>
          <w:sz w:val="16"/>
          <w:szCs w:val="16"/>
        </w:rPr>
        <w:t>13</w:t>
      </w:r>
    </w:p>
    <w:p w:rsidR="000A0120" w:rsidRPr="00CB1634" w:rsidRDefault="000A0120" w:rsidP="00F72658">
      <w:pPr>
        <w:tabs>
          <w:tab w:val="left" w:pos="11085"/>
        </w:tabs>
        <w:ind w:right="426"/>
        <w:jc w:val="right"/>
        <w:rPr>
          <w:sz w:val="16"/>
          <w:szCs w:val="16"/>
        </w:rPr>
      </w:pPr>
      <w:r w:rsidRPr="00CB1634">
        <w:rPr>
          <w:sz w:val="16"/>
          <w:szCs w:val="16"/>
        </w:rPr>
        <w:t>к постановлению Администрации Рузаевского муниципального района</w:t>
      </w:r>
    </w:p>
    <w:p w:rsidR="000A0120" w:rsidRPr="00CB1634" w:rsidRDefault="000A0120" w:rsidP="00F72658">
      <w:pPr>
        <w:tabs>
          <w:tab w:val="left" w:pos="11085"/>
        </w:tabs>
        <w:ind w:right="426"/>
        <w:jc w:val="right"/>
        <w:rPr>
          <w:sz w:val="16"/>
          <w:szCs w:val="16"/>
        </w:rPr>
      </w:pPr>
      <w:r w:rsidRPr="00CB1634">
        <w:rPr>
          <w:sz w:val="16"/>
          <w:szCs w:val="16"/>
        </w:rPr>
        <w:t>Республики Мордовия</w:t>
      </w:r>
    </w:p>
    <w:p w:rsidR="000A0120" w:rsidRPr="0084350B" w:rsidRDefault="000A0120" w:rsidP="00DE5F51">
      <w:pPr>
        <w:tabs>
          <w:tab w:val="left" w:pos="11085"/>
        </w:tabs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от 11.08.2026 № 478   </w:t>
      </w:r>
    </w:p>
    <w:p w:rsidR="000A0120" w:rsidRPr="0084350B" w:rsidRDefault="000A0120" w:rsidP="00F72658">
      <w:pPr>
        <w:tabs>
          <w:tab w:val="left" w:pos="11085"/>
        </w:tabs>
        <w:ind w:right="426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</w:t>
      </w:r>
    </w:p>
    <w:p w:rsidR="000A0120" w:rsidRDefault="000A0120" w:rsidP="006973D2">
      <w:pPr>
        <w:tabs>
          <w:tab w:val="left" w:pos="11085"/>
        </w:tabs>
        <w:jc w:val="center"/>
        <w:rPr>
          <w:sz w:val="16"/>
          <w:szCs w:val="16"/>
        </w:rPr>
      </w:pPr>
      <w:r w:rsidRPr="0084350B">
        <w:rPr>
          <w:sz w:val="16"/>
          <w:szCs w:val="16"/>
        </w:rPr>
        <w:t xml:space="preserve">                 </w:t>
      </w:r>
    </w:p>
    <w:tbl>
      <w:tblPr>
        <w:tblW w:w="13660" w:type="dxa"/>
        <w:tblInd w:w="93" w:type="dxa"/>
        <w:tblLook w:val="00A0"/>
      </w:tblPr>
      <w:tblGrid>
        <w:gridCol w:w="3400"/>
        <w:gridCol w:w="1540"/>
        <w:gridCol w:w="1840"/>
        <w:gridCol w:w="1720"/>
        <w:gridCol w:w="1720"/>
        <w:gridCol w:w="1720"/>
        <w:gridCol w:w="1720"/>
      </w:tblGrid>
      <w:tr w:rsidR="000A0120" w:rsidRPr="00500B89" w:rsidTr="003A4F7F">
        <w:trPr>
          <w:trHeight w:val="314"/>
        </w:trPr>
        <w:tc>
          <w:tcPr>
            <w:tcW w:w="136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Поквартальная разбивка прогноза показателя</w:t>
            </w:r>
          </w:p>
        </w:tc>
      </w:tr>
      <w:tr w:rsidR="000A0120" w:rsidRPr="00500B89" w:rsidTr="00BD4202">
        <w:trPr>
          <w:trHeight w:val="675"/>
        </w:trPr>
        <w:tc>
          <w:tcPr>
            <w:tcW w:w="1366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500B89">
              <w:rPr>
                <w:b/>
                <w:bCs/>
                <w:color w:val="000000"/>
              </w:rPr>
              <w:t>Размещение в установленные законодательством сроки информации о принятых муниципальных правовых актах в государственной системе «Регистр муниципальных правовых актов Республики Мордовия»</w:t>
            </w:r>
          </w:p>
        </w:tc>
      </w:tr>
      <w:tr w:rsidR="000A0120" w:rsidRPr="00500B89" w:rsidTr="00BD4202">
        <w:trPr>
          <w:trHeight w:val="240"/>
        </w:trPr>
        <w:tc>
          <w:tcPr>
            <w:tcW w:w="136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(наименование показателя)</w:t>
            </w:r>
          </w:p>
        </w:tc>
      </w:tr>
      <w:tr w:rsidR="000A0120" w:rsidRPr="00500B89" w:rsidTr="00BD4202">
        <w:trPr>
          <w:trHeight w:val="375"/>
        </w:trPr>
        <w:tc>
          <w:tcPr>
            <w:tcW w:w="136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 xml:space="preserve">оценки эффективности деятельности органов местного самоуправления поселений </w:t>
            </w:r>
          </w:p>
        </w:tc>
      </w:tr>
      <w:tr w:rsidR="000A0120" w:rsidRPr="00500B89" w:rsidTr="00BD4202">
        <w:trPr>
          <w:trHeight w:val="375"/>
        </w:trPr>
        <w:tc>
          <w:tcPr>
            <w:tcW w:w="136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Рузаевского муниципального района Республики Мордовия</w:t>
            </w:r>
          </w:p>
        </w:tc>
      </w:tr>
      <w:tr w:rsidR="000A0120" w:rsidRPr="00500B89" w:rsidTr="003A4F7F">
        <w:trPr>
          <w:trHeight w:val="250"/>
        </w:trPr>
        <w:tc>
          <w:tcPr>
            <w:tcW w:w="3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Наименование сельских (городского) поселений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Единица измерения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0120" w:rsidRPr="00500B89" w:rsidRDefault="000A0120" w:rsidP="00921DE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 xml:space="preserve">Прогноз                       на </w:t>
            </w:r>
            <w:r>
              <w:rPr>
                <w:color w:val="000000"/>
              </w:rPr>
              <w:t>2026</w:t>
            </w:r>
            <w:r w:rsidRPr="00500B89">
              <w:rPr>
                <w:color w:val="000000"/>
              </w:rPr>
              <w:t xml:space="preserve"> год</w:t>
            </w:r>
          </w:p>
        </w:tc>
        <w:tc>
          <w:tcPr>
            <w:tcW w:w="6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в том числе:</w:t>
            </w:r>
          </w:p>
        </w:tc>
      </w:tr>
      <w:tr w:rsidR="000A0120" w:rsidRPr="00500B89" w:rsidTr="003A4F7F">
        <w:trPr>
          <w:trHeight w:val="298"/>
        </w:trPr>
        <w:tc>
          <w:tcPr>
            <w:tcW w:w="3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I квартал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II квартал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III квартал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IV квартал</w:t>
            </w:r>
          </w:p>
        </w:tc>
      </w:tr>
      <w:tr w:rsidR="000A0120" w:rsidRPr="00500B89" w:rsidTr="003A4F7F">
        <w:trPr>
          <w:trHeight w:val="244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500B89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Архангельско-Голицынское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да/нет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</w:tr>
      <w:tr w:rsidR="000A0120" w:rsidRPr="00500B89" w:rsidTr="00BD4202">
        <w:trPr>
          <w:trHeight w:val="37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500B89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Болдовское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да/нет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</w:tr>
      <w:tr w:rsidR="000A0120" w:rsidRPr="00500B89" w:rsidTr="00BD4202">
        <w:trPr>
          <w:trHeight w:val="37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500B89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Красносельцовское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да/нет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</w:tr>
      <w:tr w:rsidR="000A0120" w:rsidRPr="00500B89" w:rsidTr="00BD4202">
        <w:trPr>
          <w:trHeight w:val="37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500B89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Левженское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да/нет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</w:tr>
      <w:tr w:rsidR="000A0120" w:rsidRPr="00500B89" w:rsidTr="00BD4202">
        <w:trPr>
          <w:trHeight w:val="37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500B89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Мордовско-Пишлинское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да/нет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</w:tr>
      <w:tr w:rsidR="000A0120" w:rsidRPr="00500B89" w:rsidTr="00BD4202">
        <w:trPr>
          <w:trHeight w:val="37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500B89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Пайгармское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да/нет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</w:tr>
      <w:tr w:rsidR="000A0120" w:rsidRPr="00500B89" w:rsidTr="00BD4202">
        <w:trPr>
          <w:trHeight w:val="37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500B89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Палаевско-Урледимское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да/нет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</w:tr>
      <w:tr w:rsidR="000A0120" w:rsidRPr="00500B89" w:rsidTr="00BD4202">
        <w:trPr>
          <w:trHeight w:val="37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500B89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Перхляйское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да/нет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</w:tr>
      <w:tr w:rsidR="000A0120" w:rsidRPr="00500B89" w:rsidTr="00BD4202">
        <w:trPr>
          <w:trHeight w:val="37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500B89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Плодопитомническое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да/нет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</w:tr>
      <w:tr w:rsidR="000A0120" w:rsidRPr="00500B89" w:rsidTr="00BD4202">
        <w:trPr>
          <w:trHeight w:val="37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500B89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Приреченское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да/нет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</w:tr>
      <w:tr w:rsidR="000A0120" w:rsidRPr="00500B89" w:rsidTr="003A4F7F">
        <w:trPr>
          <w:trHeight w:val="35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500B89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Русско-Баймаковское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да/нет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</w:tr>
      <w:tr w:rsidR="000A0120" w:rsidRPr="00500B89" w:rsidTr="003A4F7F">
        <w:trPr>
          <w:trHeight w:val="262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500B89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Сузгарьевское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да/нет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</w:tr>
      <w:tr w:rsidR="000A0120" w:rsidRPr="00500B89" w:rsidTr="003A4F7F">
        <w:trPr>
          <w:trHeight w:val="296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500B89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Татарско-Пишлинское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да/нет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</w:tr>
      <w:tr w:rsidR="000A0120" w:rsidRPr="00500B89" w:rsidTr="003A4F7F">
        <w:trPr>
          <w:trHeight w:val="343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500B89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Трускляйское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да/нет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</w:tr>
      <w:tr w:rsidR="000A0120" w:rsidRPr="00500B89" w:rsidTr="00BD4202">
        <w:trPr>
          <w:trHeight w:val="37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500B89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Хованщинское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да/нет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</w:tr>
      <w:tr w:rsidR="000A0120" w:rsidRPr="00500B89" w:rsidTr="00BD4202">
        <w:trPr>
          <w:trHeight w:val="37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500B89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Шишкеевское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да/нет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</w:tr>
      <w:tr w:rsidR="000A0120" w:rsidRPr="00500B89" w:rsidTr="00BD4202">
        <w:trPr>
          <w:trHeight w:val="37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500B89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городское поселение Рузаевка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да/нет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да</w:t>
            </w:r>
          </w:p>
        </w:tc>
      </w:tr>
      <w:tr w:rsidR="000A0120" w:rsidRPr="00500B89" w:rsidTr="00BD4202">
        <w:trPr>
          <w:trHeight w:val="37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500B89">
              <w:rPr>
                <w:b/>
                <w:bCs/>
                <w:color w:val="000000"/>
              </w:rPr>
              <w:t>ИТОГО: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500B89">
              <w:rPr>
                <w:b/>
                <w:bCs/>
                <w:color w:val="000000"/>
              </w:rPr>
              <w:t>да/нет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500B89">
              <w:rPr>
                <w:b/>
                <w:bCs/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500B89">
              <w:rPr>
                <w:b/>
                <w:bCs/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500B89">
              <w:rPr>
                <w:b/>
                <w:bCs/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500B89">
              <w:rPr>
                <w:b/>
                <w:bCs/>
                <w:color w:val="000000"/>
              </w:rPr>
              <w:t>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BD4202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500B89">
              <w:rPr>
                <w:b/>
                <w:bCs/>
                <w:color w:val="000000"/>
              </w:rPr>
              <w:t>да</w:t>
            </w:r>
          </w:p>
        </w:tc>
      </w:tr>
    </w:tbl>
    <w:p w:rsidR="000A0120" w:rsidRDefault="000A0120" w:rsidP="00C62EDA">
      <w:pPr>
        <w:tabs>
          <w:tab w:val="left" w:pos="11085"/>
        </w:tabs>
        <w:jc w:val="right"/>
      </w:pPr>
      <w:r w:rsidRPr="00500B89">
        <w:br w:type="page"/>
      </w:r>
    </w:p>
    <w:p w:rsidR="000A0120" w:rsidRDefault="000A0120" w:rsidP="00F72658">
      <w:pPr>
        <w:tabs>
          <w:tab w:val="left" w:pos="11085"/>
        </w:tabs>
        <w:ind w:right="426"/>
        <w:jc w:val="right"/>
      </w:pPr>
    </w:p>
    <w:p w:rsidR="000A0120" w:rsidRPr="00E57157" w:rsidRDefault="000A0120" w:rsidP="00F72658">
      <w:pPr>
        <w:tabs>
          <w:tab w:val="left" w:pos="11085"/>
        </w:tabs>
        <w:ind w:right="426"/>
        <w:jc w:val="right"/>
        <w:rPr>
          <w:sz w:val="16"/>
          <w:szCs w:val="16"/>
        </w:rPr>
      </w:pPr>
      <w:r w:rsidRPr="00E57157">
        <w:rPr>
          <w:sz w:val="16"/>
          <w:szCs w:val="16"/>
        </w:rPr>
        <w:t xml:space="preserve">Приложение </w:t>
      </w:r>
      <w:r>
        <w:rPr>
          <w:sz w:val="16"/>
          <w:szCs w:val="16"/>
        </w:rPr>
        <w:t>14</w:t>
      </w:r>
    </w:p>
    <w:p w:rsidR="000A0120" w:rsidRPr="00E57157" w:rsidRDefault="000A0120" w:rsidP="00F72658">
      <w:pPr>
        <w:tabs>
          <w:tab w:val="left" w:pos="11085"/>
        </w:tabs>
        <w:ind w:right="426"/>
        <w:jc w:val="right"/>
        <w:rPr>
          <w:sz w:val="16"/>
          <w:szCs w:val="16"/>
        </w:rPr>
      </w:pPr>
      <w:r w:rsidRPr="00E57157">
        <w:rPr>
          <w:sz w:val="16"/>
          <w:szCs w:val="16"/>
        </w:rPr>
        <w:t>к постановлению Администрации Рузаевского муниципального района</w:t>
      </w:r>
    </w:p>
    <w:p w:rsidR="000A0120" w:rsidRDefault="000A0120" w:rsidP="00F72658">
      <w:pPr>
        <w:tabs>
          <w:tab w:val="left" w:pos="11085"/>
        </w:tabs>
        <w:ind w:right="426"/>
        <w:jc w:val="right"/>
        <w:rPr>
          <w:sz w:val="16"/>
          <w:szCs w:val="16"/>
        </w:rPr>
      </w:pPr>
      <w:r w:rsidRPr="00E57157">
        <w:rPr>
          <w:sz w:val="16"/>
          <w:szCs w:val="16"/>
        </w:rPr>
        <w:t>Республики Мордовия</w:t>
      </w:r>
    </w:p>
    <w:p w:rsidR="000A0120" w:rsidRPr="0084350B" w:rsidRDefault="000A0120" w:rsidP="00DE5F51">
      <w:pPr>
        <w:tabs>
          <w:tab w:val="left" w:pos="11085"/>
        </w:tabs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от 11.08.2026 № 478   </w:t>
      </w:r>
    </w:p>
    <w:p w:rsidR="000A0120" w:rsidRPr="0084350B" w:rsidRDefault="000A0120" w:rsidP="00F72658">
      <w:pPr>
        <w:tabs>
          <w:tab w:val="left" w:pos="11085"/>
        </w:tabs>
        <w:ind w:right="426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</w:t>
      </w:r>
    </w:p>
    <w:p w:rsidR="000A0120" w:rsidRDefault="000A0120" w:rsidP="006973D2">
      <w:pPr>
        <w:tabs>
          <w:tab w:val="left" w:pos="11085"/>
        </w:tabs>
        <w:jc w:val="center"/>
        <w:rPr>
          <w:sz w:val="16"/>
          <w:szCs w:val="16"/>
        </w:rPr>
      </w:pPr>
      <w:r w:rsidRPr="0084350B">
        <w:rPr>
          <w:sz w:val="16"/>
          <w:szCs w:val="16"/>
        </w:rPr>
        <w:t xml:space="preserve">                 </w:t>
      </w:r>
    </w:p>
    <w:p w:rsidR="000A0120" w:rsidRPr="00E57157" w:rsidRDefault="000A0120" w:rsidP="00C62EDA">
      <w:pPr>
        <w:tabs>
          <w:tab w:val="left" w:pos="11085"/>
        </w:tabs>
        <w:jc w:val="right"/>
        <w:rPr>
          <w:sz w:val="16"/>
          <w:szCs w:val="16"/>
        </w:rPr>
      </w:pPr>
    </w:p>
    <w:p w:rsidR="000A0120" w:rsidRPr="00E57157" w:rsidRDefault="000A0120" w:rsidP="00C62EDA">
      <w:pPr>
        <w:widowControl/>
        <w:autoSpaceDE/>
        <w:autoSpaceDN/>
        <w:adjustRightInd/>
        <w:jc w:val="right"/>
        <w:rPr>
          <w:color w:val="000000"/>
          <w:sz w:val="16"/>
          <w:szCs w:val="16"/>
        </w:rPr>
      </w:pPr>
      <w:r w:rsidRPr="00E57157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pPr w:leftFromText="180" w:rightFromText="180" w:vertAnchor="text" w:horzAnchor="margin" w:tblpY="3"/>
        <w:tblW w:w="13660" w:type="dxa"/>
        <w:tblLook w:val="00A0"/>
      </w:tblPr>
      <w:tblGrid>
        <w:gridCol w:w="3400"/>
        <w:gridCol w:w="1540"/>
        <w:gridCol w:w="1840"/>
        <w:gridCol w:w="1720"/>
        <w:gridCol w:w="1720"/>
        <w:gridCol w:w="1720"/>
        <w:gridCol w:w="1720"/>
      </w:tblGrid>
      <w:tr w:rsidR="000A0120" w:rsidRPr="00500B89" w:rsidTr="00C62EDA">
        <w:trPr>
          <w:trHeight w:val="375"/>
        </w:trPr>
        <w:tc>
          <w:tcPr>
            <w:tcW w:w="136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C62ED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Поквартальная разбивка прогноза показателя</w:t>
            </w:r>
          </w:p>
        </w:tc>
      </w:tr>
      <w:tr w:rsidR="000A0120" w:rsidRPr="00500B89" w:rsidTr="00C62EDA">
        <w:trPr>
          <w:trHeight w:val="332"/>
        </w:trPr>
        <w:tc>
          <w:tcPr>
            <w:tcW w:w="1366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A0120" w:rsidRPr="00500B89" w:rsidRDefault="000A0120" w:rsidP="00C62EDA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500B89">
              <w:rPr>
                <w:b/>
                <w:bCs/>
                <w:color w:val="000000"/>
              </w:rPr>
              <w:t>Размещение информации о проводимых публичных слушаниях на платформе обратной связи портала ГОСУСЛУГИ</w:t>
            </w:r>
          </w:p>
        </w:tc>
      </w:tr>
      <w:tr w:rsidR="000A0120" w:rsidRPr="00500B89" w:rsidTr="00C62EDA">
        <w:trPr>
          <w:trHeight w:val="240"/>
        </w:trPr>
        <w:tc>
          <w:tcPr>
            <w:tcW w:w="136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C62ED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(наименование показателя)</w:t>
            </w:r>
          </w:p>
        </w:tc>
      </w:tr>
      <w:tr w:rsidR="000A0120" w:rsidRPr="00500B89" w:rsidTr="00C62EDA">
        <w:trPr>
          <w:trHeight w:val="375"/>
        </w:trPr>
        <w:tc>
          <w:tcPr>
            <w:tcW w:w="136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C62ED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 xml:space="preserve">оценки эффективности деятельности органов местного самоуправления поселений </w:t>
            </w:r>
          </w:p>
        </w:tc>
      </w:tr>
      <w:tr w:rsidR="000A0120" w:rsidRPr="00500B89" w:rsidTr="00C62EDA">
        <w:trPr>
          <w:trHeight w:val="375"/>
        </w:trPr>
        <w:tc>
          <w:tcPr>
            <w:tcW w:w="136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500B89" w:rsidRDefault="000A0120" w:rsidP="00C62ED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Рузаевского муниципального района Республики Мордовия</w:t>
            </w:r>
          </w:p>
        </w:tc>
      </w:tr>
      <w:tr w:rsidR="000A0120" w:rsidRPr="00500B89" w:rsidTr="00C62EDA">
        <w:trPr>
          <w:trHeight w:val="360"/>
        </w:trPr>
        <w:tc>
          <w:tcPr>
            <w:tcW w:w="3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0120" w:rsidRPr="00500B89" w:rsidRDefault="000A0120" w:rsidP="00C62ED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Наименование сельских (городского) поселений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0120" w:rsidRPr="00500B89" w:rsidRDefault="000A0120" w:rsidP="00C62ED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Единица измерения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0120" w:rsidRPr="00500B89" w:rsidRDefault="000A0120" w:rsidP="004B50FB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 xml:space="preserve">Прогноз                       на </w:t>
            </w:r>
            <w:r>
              <w:rPr>
                <w:color w:val="000000"/>
              </w:rPr>
              <w:t>2026</w:t>
            </w:r>
            <w:r w:rsidRPr="00500B89">
              <w:rPr>
                <w:color w:val="000000"/>
              </w:rPr>
              <w:t xml:space="preserve"> год</w:t>
            </w:r>
          </w:p>
        </w:tc>
        <w:tc>
          <w:tcPr>
            <w:tcW w:w="6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A0120" w:rsidRPr="00500B89" w:rsidRDefault="000A0120" w:rsidP="00C62ED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в том числе:</w:t>
            </w:r>
          </w:p>
        </w:tc>
      </w:tr>
      <w:tr w:rsidR="000A0120" w:rsidRPr="00500B89" w:rsidTr="00C62EDA">
        <w:trPr>
          <w:trHeight w:val="405"/>
        </w:trPr>
        <w:tc>
          <w:tcPr>
            <w:tcW w:w="3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0120" w:rsidRPr="00500B89" w:rsidRDefault="000A0120" w:rsidP="00C62EDA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0120" w:rsidRPr="00500B89" w:rsidRDefault="000A0120" w:rsidP="00C62EDA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0120" w:rsidRPr="00500B89" w:rsidRDefault="000A0120" w:rsidP="00C62EDA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C62ED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I квартал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C62ED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II квартал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C62ED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III квартал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C62ED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IV квартал</w:t>
            </w:r>
          </w:p>
        </w:tc>
      </w:tr>
      <w:tr w:rsidR="000A0120" w:rsidRPr="00500B89" w:rsidTr="00C62EDA">
        <w:trPr>
          <w:trHeight w:val="37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500B89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Архангельско-Голицынское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C62ED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%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C62ED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100%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C62ED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0%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C62ED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100%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C62ED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100%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C62ED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100%</w:t>
            </w:r>
          </w:p>
        </w:tc>
      </w:tr>
      <w:tr w:rsidR="000A0120" w:rsidRPr="00500B89" w:rsidTr="00100373">
        <w:trPr>
          <w:trHeight w:val="37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500B89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Болдовское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C62ED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%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C62ED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100%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Default="000A0120" w:rsidP="00914BB5">
            <w:pPr>
              <w:jc w:val="center"/>
            </w:pPr>
            <w:r w:rsidRPr="00EF29E6">
              <w:rPr>
                <w:color w:val="000000"/>
              </w:rPr>
              <w:t>0%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C62ED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C62ED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100%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C62ED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100%</w:t>
            </w:r>
          </w:p>
        </w:tc>
      </w:tr>
      <w:tr w:rsidR="000A0120" w:rsidRPr="00500B89" w:rsidTr="00100373">
        <w:trPr>
          <w:trHeight w:val="37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500B89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Красносельцовское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C62ED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%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C62ED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100%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Default="000A0120" w:rsidP="00914BB5">
            <w:pPr>
              <w:jc w:val="center"/>
            </w:pPr>
            <w:r w:rsidRPr="00EF29E6">
              <w:rPr>
                <w:color w:val="000000"/>
              </w:rPr>
              <w:t>0%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Default="000A0120" w:rsidP="00914BB5">
            <w:pPr>
              <w:jc w:val="center"/>
            </w:pPr>
            <w:r w:rsidRPr="00190C80">
              <w:rPr>
                <w:color w:val="000000"/>
              </w:rPr>
              <w:t>0%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C62ED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100%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C62ED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100%</w:t>
            </w:r>
          </w:p>
        </w:tc>
      </w:tr>
      <w:tr w:rsidR="000A0120" w:rsidRPr="00500B89" w:rsidTr="00100373">
        <w:trPr>
          <w:trHeight w:val="37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500B89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Левженское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C62ED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%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C62ED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100%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Default="000A0120" w:rsidP="00914BB5">
            <w:pPr>
              <w:jc w:val="center"/>
            </w:pPr>
            <w:r w:rsidRPr="00EF29E6">
              <w:rPr>
                <w:color w:val="000000"/>
              </w:rPr>
              <w:t>0%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Default="000A0120" w:rsidP="00914BB5">
            <w:pPr>
              <w:jc w:val="center"/>
            </w:pPr>
            <w:r w:rsidRPr="00190C80">
              <w:rPr>
                <w:color w:val="000000"/>
              </w:rPr>
              <w:t>0%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C62ED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100%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C62ED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100%</w:t>
            </w:r>
          </w:p>
        </w:tc>
      </w:tr>
      <w:tr w:rsidR="000A0120" w:rsidRPr="00500B89" w:rsidTr="00100373">
        <w:trPr>
          <w:trHeight w:val="37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500B89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Мордовско-Пишлинское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C62ED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%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C62ED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100%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Default="000A0120" w:rsidP="00914BB5">
            <w:pPr>
              <w:jc w:val="center"/>
            </w:pPr>
            <w:r w:rsidRPr="00EF29E6">
              <w:rPr>
                <w:color w:val="000000"/>
              </w:rPr>
              <w:t>0%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Default="000A0120" w:rsidP="00914BB5">
            <w:pPr>
              <w:jc w:val="center"/>
            </w:pPr>
            <w:r w:rsidRPr="00190C80">
              <w:rPr>
                <w:color w:val="000000"/>
              </w:rPr>
              <w:t>0%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C62ED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100%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C62ED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100%</w:t>
            </w:r>
          </w:p>
        </w:tc>
      </w:tr>
      <w:tr w:rsidR="000A0120" w:rsidRPr="00500B89" w:rsidTr="00100373">
        <w:trPr>
          <w:trHeight w:val="37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500B89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Пайгармское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C62ED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%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C62ED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100%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Default="000A0120" w:rsidP="00914BB5">
            <w:pPr>
              <w:jc w:val="center"/>
            </w:pPr>
            <w:r w:rsidRPr="00EF29E6">
              <w:rPr>
                <w:color w:val="000000"/>
              </w:rPr>
              <w:t>0%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Default="000A0120" w:rsidP="00914BB5">
            <w:pPr>
              <w:jc w:val="center"/>
            </w:pPr>
            <w:r w:rsidRPr="00190C80">
              <w:rPr>
                <w:color w:val="000000"/>
              </w:rPr>
              <w:t>0%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C62ED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100%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C62ED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100%</w:t>
            </w:r>
          </w:p>
        </w:tc>
      </w:tr>
      <w:tr w:rsidR="000A0120" w:rsidRPr="00500B89" w:rsidTr="00100373">
        <w:trPr>
          <w:trHeight w:val="37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500B89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Палаевско-Урледимское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C62ED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%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C62ED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100%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Default="000A0120" w:rsidP="00914BB5">
            <w:pPr>
              <w:jc w:val="center"/>
            </w:pPr>
            <w:r w:rsidRPr="00EF29E6">
              <w:rPr>
                <w:color w:val="000000"/>
              </w:rPr>
              <w:t>0%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Default="000A0120" w:rsidP="00914BB5">
            <w:pPr>
              <w:jc w:val="center"/>
            </w:pPr>
            <w:r w:rsidRPr="00190C80">
              <w:rPr>
                <w:color w:val="000000"/>
              </w:rPr>
              <w:t>0%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C62ED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100%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C62ED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100%</w:t>
            </w:r>
          </w:p>
        </w:tc>
      </w:tr>
      <w:tr w:rsidR="000A0120" w:rsidRPr="00500B89" w:rsidTr="00100373">
        <w:trPr>
          <w:trHeight w:val="37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500B89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Перхляйское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C62ED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%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C62ED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100%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Default="000A0120" w:rsidP="00914BB5">
            <w:pPr>
              <w:jc w:val="center"/>
            </w:pPr>
            <w:r w:rsidRPr="00EF29E6">
              <w:rPr>
                <w:color w:val="000000"/>
              </w:rPr>
              <w:t>0%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Default="000A0120" w:rsidP="00914BB5">
            <w:pPr>
              <w:jc w:val="center"/>
            </w:pPr>
            <w:r w:rsidRPr="00190C80">
              <w:rPr>
                <w:color w:val="000000"/>
              </w:rPr>
              <w:t>0%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C62ED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100%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C62ED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100%</w:t>
            </w:r>
          </w:p>
        </w:tc>
      </w:tr>
      <w:tr w:rsidR="000A0120" w:rsidRPr="00500B89" w:rsidTr="00100373">
        <w:trPr>
          <w:trHeight w:val="37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500B89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Плодопитомническое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C62ED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%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C62ED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100%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Default="000A0120" w:rsidP="00914BB5">
            <w:pPr>
              <w:jc w:val="center"/>
            </w:pPr>
            <w:r w:rsidRPr="00EF29E6">
              <w:rPr>
                <w:color w:val="000000"/>
              </w:rPr>
              <w:t>0%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914BB5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C62ED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100%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C62ED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100%</w:t>
            </w:r>
          </w:p>
        </w:tc>
      </w:tr>
      <w:tr w:rsidR="000A0120" w:rsidRPr="00500B89" w:rsidTr="00100373">
        <w:trPr>
          <w:trHeight w:val="37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500B89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Приреченское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C62ED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%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C62ED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100%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Default="000A0120" w:rsidP="00914BB5">
            <w:pPr>
              <w:jc w:val="center"/>
            </w:pPr>
            <w:r w:rsidRPr="00EF29E6">
              <w:rPr>
                <w:color w:val="000000"/>
              </w:rPr>
              <w:t>0%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Default="000A0120" w:rsidP="009459B0">
            <w:pPr>
              <w:jc w:val="center"/>
            </w:pPr>
            <w:r w:rsidRPr="00FF278C">
              <w:rPr>
                <w:color w:val="000000"/>
              </w:rPr>
              <w:t>0%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C62ED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100%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C62ED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100%</w:t>
            </w:r>
          </w:p>
        </w:tc>
      </w:tr>
      <w:tr w:rsidR="000A0120" w:rsidRPr="00500B89" w:rsidTr="00100373">
        <w:trPr>
          <w:trHeight w:val="37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500B89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Русско-Баймаковское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C62ED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%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C62ED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100%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Default="000A0120" w:rsidP="00914BB5">
            <w:pPr>
              <w:jc w:val="center"/>
            </w:pPr>
            <w:r w:rsidRPr="00EF29E6">
              <w:rPr>
                <w:color w:val="000000"/>
              </w:rPr>
              <w:t>0%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Default="000A0120" w:rsidP="009459B0">
            <w:pPr>
              <w:jc w:val="center"/>
            </w:pPr>
            <w:r w:rsidRPr="00FF278C">
              <w:rPr>
                <w:color w:val="000000"/>
              </w:rPr>
              <w:t>0%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C62ED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100%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C62ED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100%</w:t>
            </w:r>
          </w:p>
        </w:tc>
      </w:tr>
      <w:tr w:rsidR="000A0120" w:rsidRPr="00500B89" w:rsidTr="00100373">
        <w:trPr>
          <w:trHeight w:val="37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500B89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Сузгарьевское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C62ED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%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C62ED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100%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Default="000A0120" w:rsidP="00914BB5">
            <w:pPr>
              <w:jc w:val="center"/>
            </w:pPr>
            <w:r w:rsidRPr="00EF29E6">
              <w:rPr>
                <w:color w:val="000000"/>
              </w:rPr>
              <w:t>0%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Default="000A0120" w:rsidP="009459B0">
            <w:pPr>
              <w:jc w:val="center"/>
            </w:pPr>
            <w:r w:rsidRPr="00FF278C">
              <w:rPr>
                <w:color w:val="000000"/>
              </w:rPr>
              <w:t>0%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C62ED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100%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C62ED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100%</w:t>
            </w:r>
          </w:p>
        </w:tc>
      </w:tr>
      <w:tr w:rsidR="000A0120" w:rsidRPr="00500B89" w:rsidTr="00100373">
        <w:trPr>
          <w:trHeight w:val="37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500B89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Татарско-Пишлинское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C62ED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%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C62ED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100%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Default="000A0120" w:rsidP="00914BB5">
            <w:pPr>
              <w:jc w:val="center"/>
            </w:pPr>
            <w:r w:rsidRPr="00EF29E6">
              <w:rPr>
                <w:color w:val="000000"/>
              </w:rPr>
              <w:t>0%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Default="000A0120" w:rsidP="009459B0">
            <w:pPr>
              <w:jc w:val="center"/>
            </w:pPr>
            <w:r w:rsidRPr="00FF278C">
              <w:rPr>
                <w:color w:val="000000"/>
              </w:rPr>
              <w:t>0%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C62ED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100%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C62ED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100%</w:t>
            </w:r>
          </w:p>
        </w:tc>
      </w:tr>
      <w:tr w:rsidR="000A0120" w:rsidRPr="00500B89" w:rsidTr="00100373">
        <w:trPr>
          <w:trHeight w:val="37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500B89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Трускляйское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C62ED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%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C62ED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100%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Default="000A0120" w:rsidP="00914BB5">
            <w:pPr>
              <w:jc w:val="center"/>
            </w:pPr>
            <w:r w:rsidRPr="00EF29E6">
              <w:rPr>
                <w:color w:val="000000"/>
              </w:rPr>
              <w:t>0%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Default="000A0120" w:rsidP="009459B0">
            <w:pPr>
              <w:jc w:val="center"/>
            </w:pPr>
            <w:r w:rsidRPr="00FF278C">
              <w:rPr>
                <w:color w:val="000000"/>
              </w:rPr>
              <w:t>0%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C62ED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100%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C62ED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100%</w:t>
            </w:r>
          </w:p>
        </w:tc>
      </w:tr>
      <w:tr w:rsidR="000A0120" w:rsidRPr="00500B89" w:rsidTr="00100373">
        <w:trPr>
          <w:trHeight w:val="37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7075D3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Хованщинское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7075D3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%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7075D3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100%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Default="000A0120" w:rsidP="00914BB5">
            <w:pPr>
              <w:jc w:val="center"/>
            </w:pPr>
            <w:r w:rsidRPr="00EF29E6">
              <w:rPr>
                <w:color w:val="000000"/>
              </w:rPr>
              <w:t>0%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Default="000A0120" w:rsidP="009459B0">
            <w:pPr>
              <w:jc w:val="center"/>
            </w:pPr>
            <w:r w:rsidRPr="00FF278C">
              <w:rPr>
                <w:color w:val="000000"/>
              </w:rPr>
              <w:t>0%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7075D3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100%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7075D3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100%</w:t>
            </w:r>
          </w:p>
        </w:tc>
      </w:tr>
      <w:tr w:rsidR="000A0120" w:rsidRPr="00500B89" w:rsidTr="00100373">
        <w:trPr>
          <w:trHeight w:val="37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7075D3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Шишкеевское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7075D3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%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7075D3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100%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Default="000A0120" w:rsidP="00914BB5">
            <w:pPr>
              <w:jc w:val="center"/>
            </w:pPr>
            <w:r w:rsidRPr="00EF29E6">
              <w:rPr>
                <w:color w:val="000000"/>
              </w:rPr>
              <w:t>0%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Default="000A0120" w:rsidP="009459B0">
            <w:pPr>
              <w:jc w:val="center"/>
            </w:pPr>
            <w:r w:rsidRPr="00FF278C">
              <w:rPr>
                <w:color w:val="000000"/>
              </w:rPr>
              <w:t>0%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7075D3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100%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7075D3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100%</w:t>
            </w:r>
          </w:p>
        </w:tc>
      </w:tr>
      <w:tr w:rsidR="000A0120" w:rsidRPr="00500B89" w:rsidTr="00100373">
        <w:trPr>
          <w:trHeight w:val="37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7075D3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500B89">
              <w:rPr>
                <w:color w:val="000000"/>
              </w:rPr>
              <w:t>городское поселение Рузаевка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7075D3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%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7075D3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100%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Default="000A0120" w:rsidP="00914BB5">
            <w:pPr>
              <w:jc w:val="center"/>
            </w:pPr>
            <w:r w:rsidRPr="00EF29E6">
              <w:rPr>
                <w:color w:val="000000"/>
              </w:rPr>
              <w:t>0%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Default="000A0120" w:rsidP="009459B0">
            <w:pPr>
              <w:jc w:val="center"/>
            </w:pPr>
            <w:r w:rsidRPr="00FF278C">
              <w:rPr>
                <w:color w:val="000000"/>
              </w:rPr>
              <w:t>0%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7075D3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100%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7075D3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500B89">
              <w:rPr>
                <w:color w:val="000000"/>
              </w:rPr>
              <w:t>100%</w:t>
            </w:r>
          </w:p>
        </w:tc>
      </w:tr>
      <w:tr w:rsidR="000A0120" w:rsidRPr="00500B89" w:rsidTr="00C62EDA">
        <w:trPr>
          <w:trHeight w:val="37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C62EDA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500B89">
              <w:rPr>
                <w:b/>
                <w:bCs/>
                <w:color w:val="000000"/>
              </w:rPr>
              <w:t>ИТОГО: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C62EDA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500B89">
              <w:rPr>
                <w:b/>
                <w:bCs/>
                <w:color w:val="000000"/>
              </w:rPr>
              <w:t>%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C62EDA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500B89">
              <w:rPr>
                <w:b/>
                <w:bCs/>
                <w:color w:val="000000"/>
              </w:rPr>
              <w:t>100%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C62EDA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500B89">
              <w:rPr>
                <w:b/>
                <w:bCs/>
                <w:color w:val="000000"/>
              </w:rPr>
              <w:t>100%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C62EDA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500B89">
              <w:rPr>
                <w:b/>
                <w:bCs/>
                <w:color w:val="000000"/>
              </w:rPr>
              <w:t>100%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C62EDA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500B89">
              <w:rPr>
                <w:b/>
                <w:bCs/>
                <w:color w:val="000000"/>
              </w:rPr>
              <w:t>100%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500B89" w:rsidRDefault="000A0120" w:rsidP="00C62EDA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500B89">
              <w:rPr>
                <w:b/>
                <w:bCs/>
                <w:color w:val="000000"/>
              </w:rPr>
              <w:t>100%</w:t>
            </w:r>
          </w:p>
        </w:tc>
      </w:tr>
    </w:tbl>
    <w:p w:rsidR="000A0120" w:rsidRDefault="000A0120" w:rsidP="00BA2157">
      <w:pPr>
        <w:tabs>
          <w:tab w:val="left" w:pos="11085"/>
        </w:tabs>
        <w:jc w:val="right"/>
      </w:pPr>
      <w:r w:rsidRPr="00500B89">
        <w:br w:type="page"/>
      </w:r>
    </w:p>
    <w:p w:rsidR="000A0120" w:rsidRDefault="000A0120" w:rsidP="00BA2157">
      <w:pPr>
        <w:tabs>
          <w:tab w:val="left" w:pos="11085"/>
        </w:tabs>
        <w:jc w:val="right"/>
      </w:pPr>
    </w:p>
    <w:p w:rsidR="000A0120" w:rsidRPr="00E57157" w:rsidRDefault="000A0120" w:rsidP="00F72658">
      <w:pPr>
        <w:tabs>
          <w:tab w:val="left" w:pos="11085"/>
        </w:tabs>
        <w:ind w:right="426"/>
        <w:jc w:val="right"/>
        <w:rPr>
          <w:sz w:val="16"/>
          <w:szCs w:val="16"/>
        </w:rPr>
      </w:pPr>
      <w:r>
        <w:rPr>
          <w:sz w:val="16"/>
          <w:szCs w:val="16"/>
        </w:rPr>
        <w:t>Приложение 15</w:t>
      </w:r>
    </w:p>
    <w:p w:rsidR="000A0120" w:rsidRPr="00E57157" w:rsidRDefault="000A0120" w:rsidP="00F72658">
      <w:pPr>
        <w:tabs>
          <w:tab w:val="left" w:pos="11085"/>
        </w:tabs>
        <w:ind w:right="426"/>
        <w:jc w:val="right"/>
        <w:rPr>
          <w:sz w:val="16"/>
          <w:szCs w:val="16"/>
        </w:rPr>
      </w:pPr>
      <w:r w:rsidRPr="00E57157">
        <w:rPr>
          <w:sz w:val="16"/>
          <w:szCs w:val="16"/>
        </w:rPr>
        <w:t>к постановлению Администрации Рузаевского муниципального района</w:t>
      </w:r>
    </w:p>
    <w:p w:rsidR="000A0120" w:rsidRPr="00E57157" w:rsidRDefault="000A0120" w:rsidP="00F72658">
      <w:pPr>
        <w:tabs>
          <w:tab w:val="left" w:pos="11085"/>
        </w:tabs>
        <w:ind w:right="426"/>
        <w:jc w:val="right"/>
        <w:rPr>
          <w:sz w:val="16"/>
          <w:szCs w:val="16"/>
        </w:rPr>
      </w:pPr>
      <w:r w:rsidRPr="00E57157">
        <w:rPr>
          <w:sz w:val="16"/>
          <w:szCs w:val="16"/>
        </w:rPr>
        <w:t>Республики Мордовия</w:t>
      </w:r>
    </w:p>
    <w:p w:rsidR="000A0120" w:rsidRPr="0084350B" w:rsidRDefault="000A0120" w:rsidP="00DE5F51">
      <w:pPr>
        <w:tabs>
          <w:tab w:val="left" w:pos="11085"/>
        </w:tabs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от 11.08.2026 № 478   </w:t>
      </w:r>
    </w:p>
    <w:p w:rsidR="000A0120" w:rsidRPr="0084350B" w:rsidRDefault="000A0120" w:rsidP="00F72658">
      <w:pPr>
        <w:tabs>
          <w:tab w:val="left" w:pos="11085"/>
        </w:tabs>
        <w:ind w:right="426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</w:t>
      </w:r>
    </w:p>
    <w:p w:rsidR="000A0120" w:rsidRDefault="000A0120" w:rsidP="006973D2">
      <w:pPr>
        <w:tabs>
          <w:tab w:val="left" w:pos="11085"/>
        </w:tabs>
        <w:jc w:val="center"/>
        <w:rPr>
          <w:sz w:val="16"/>
          <w:szCs w:val="16"/>
        </w:rPr>
      </w:pPr>
      <w:r w:rsidRPr="0084350B">
        <w:rPr>
          <w:sz w:val="16"/>
          <w:szCs w:val="16"/>
        </w:rPr>
        <w:t xml:space="preserve">               </w:t>
      </w:r>
    </w:p>
    <w:p w:rsidR="000A0120" w:rsidRPr="00E57157" w:rsidRDefault="000A0120" w:rsidP="00BA2157">
      <w:pPr>
        <w:widowControl/>
        <w:autoSpaceDE/>
        <w:autoSpaceDN/>
        <w:adjustRightInd/>
        <w:jc w:val="right"/>
        <w:rPr>
          <w:color w:val="000000"/>
          <w:sz w:val="16"/>
          <w:szCs w:val="16"/>
        </w:rPr>
      </w:pPr>
      <w:r w:rsidRPr="00E57157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13820" w:type="dxa"/>
        <w:tblInd w:w="93" w:type="dxa"/>
        <w:tblLook w:val="00A0"/>
      </w:tblPr>
      <w:tblGrid>
        <w:gridCol w:w="3400"/>
        <w:gridCol w:w="1540"/>
        <w:gridCol w:w="1840"/>
        <w:gridCol w:w="1720"/>
        <w:gridCol w:w="1720"/>
        <w:gridCol w:w="1720"/>
        <w:gridCol w:w="1880"/>
      </w:tblGrid>
      <w:tr w:rsidR="000A0120" w:rsidRPr="00437923" w:rsidTr="00437923">
        <w:trPr>
          <w:trHeight w:val="375"/>
        </w:trPr>
        <w:tc>
          <w:tcPr>
            <w:tcW w:w="1382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437923" w:rsidRDefault="000A0120" w:rsidP="00437923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437923">
              <w:rPr>
                <w:color w:val="000000"/>
              </w:rPr>
              <w:t>Поквартальная разбивка прогноза показателя</w:t>
            </w:r>
          </w:p>
        </w:tc>
      </w:tr>
      <w:tr w:rsidR="000A0120" w:rsidRPr="00437923" w:rsidTr="000C5EE5">
        <w:trPr>
          <w:trHeight w:val="261"/>
        </w:trPr>
        <w:tc>
          <w:tcPr>
            <w:tcW w:w="138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A0120" w:rsidRPr="00437923" w:rsidRDefault="000A0120" w:rsidP="00437923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437923">
              <w:rPr>
                <w:b/>
                <w:bCs/>
                <w:color w:val="000000"/>
              </w:rPr>
              <w:t xml:space="preserve"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 </w:t>
            </w:r>
          </w:p>
        </w:tc>
      </w:tr>
      <w:tr w:rsidR="000A0120" w:rsidRPr="00437923" w:rsidTr="00437923">
        <w:trPr>
          <w:trHeight w:val="240"/>
        </w:trPr>
        <w:tc>
          <w:tcPr>
            <w:tcW w:w="1382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437923" w:rsidRDefault="000A0120" w:rsidP="00437923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437923">
              <w:rPr>
                <w:color w:val="000000"/>
              </w:rPr>
              <w:t>(наименование показателя)</w:t>
            </w:r>
          </w:p>
        </w:tc>
      </w:tr>
      <w:tr w:rsidR="000A0120" w:rsidRPr="00437923" w:rsidTr="00437923">
        <w:trPr>
          <w:trHeight w:val="375"/>
        </w:trPr>
        <w:tc>
          <w:tcPr>
            <w:tcW w:w="1382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437923" w:rsidRDefault="000A0120" w:rsidP="00437923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437923">
              <w:rPr>
                <w:color w:val="000000"/>
              </w:rPr>
              <w:t xml:space="preserve">оценки эффективности деятельности органов местного самоуправления поселений </w:t>
            </w:r>
          </w:p>
        </w:tc>
      </w:tr>
      <w:tr w:rsidR="000A0120" w:rsidRPr="00437923" w:rsidTr="00437923">
        <w:trPr>
          <w:trHeight w:val="375"/>
        </w:trPr>
        <w:tc>
          <w:tcPr>
            <w:tcW w:w="1382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437923" w:rsidRDefault="000A0120" w:rsidP="00437923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437923">
              <w:rPr>
                <w:color w:val="000000"/>
              </w:rPr>
              <w:t>Рузаевского муниципального района Республики Мордовия</w:t>
            </w:r>
          </w:p>
        </w:tc>
      </w:tr>
      <w:tr w:rsidR="000A0120" w:rsidRPr="00437923" w:rsidTr="00437923">
        <w:trPr>
          <w:trHeight w:val="18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437923" w:rsidRDefault="000A0120" w:rsidP="00437923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437923" w:rsidRDefault="000A0120" w:rsidP="00437923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437923" w:rsidRDefault="000A0120" w:rsidP="00437923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437923" w:rsidRDefault="000A0120" w:rsidP="00437923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437923" w:rsidRDefault="000A0120" w:rsidP="00437923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437923" w:rsidRDefault="000A0120" w:rsidP="00437923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437923" w:rsidRDefault="000A0120" w:rsidP="00437923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</w:tr>
      <w:tr w:rsidR="000A0120" w:rsidRPr="00437923" w:rsidTr="000C5EE5">
        <w:trPr>
          <w:trHeight w:val="8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437923" w:rsidRDefault="000A0120" w:rsidP="00437923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437923" w:rsidRDefault="000A0120" w:rsidP="00437923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437923" w:rsidRDefault="000A0120" w:rsidP="00437923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437923" w:rsidRDefault="000A0120" w:rsidP="00437923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437923" w:rsidRDefault="000A0120" w:rsidP="00437923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437923" w:rsidRDefault="000A0120" w:rsidP="00437923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120" w:rsidRPr="00437923" w:rsidRDefault="000A0120" w:rsidP="00437923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  <w:tr w:rsidR="000A0120" w:rsidRPr="00437923" w:rsidTr="000C5EE5">
        <w:trPr>
          <w:trHeight w:val="375"/>
        </w:trPr>
        <w:tc>
          <w:tcPr>
            <w:tcW w:w="3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437923" w:rsidRDefault="000A0120" w:rsidP="00437923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437923">
              <w:rPr>
                <w:color w:val="000000"/>
              </w:rPr>
              <w:t>Наименование сельских (городского) поселений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437923" w:rsidRDefault="000A0120" w:rsidP="00437923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437923">
              <w:rPr>
                <w:color w:val="000000"/>
              </w:rPr>
              <w:t>Единица измерения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437923" w:rsidRDefault="000A0120" w:rsidP="00F472A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437923">
              <w:rPr>
                <w:color w:val="000000"/>
              </w:rPr>
              <w:t xml:space="preserve">Прогноз                      на </w:t>
            </w:r>
            <w:r>
              <w:rPr>
                <w:color w:val="000000"/>
              </w:rPr>
              <w:t>2026</w:t>
            </w:r>
            <w:r w:rsidRPr="00437923">
              <w:rPr>
                <w:color w:val="000000"/>
              </w:rPr>
              <w:t xml:space="preserve"> год</w:t>
            </w:r>
          </w:p>
        </w:tc>
        <w:tc>
          <w:tcPr>
            <w:tcW w:w="7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437923" w:rsidRDefault="000A0120" w:rsidP="00437923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437923">
              <w:rPr>
                <w:color w:val="000000"/>
              </w:rPr>
              <w:t>в том числе:</w:t>
            </w:r>
          </w:p>
        </w:tc>
      </w:tr>
      <w:tr w:rsidR="000A0120" w:rsidRPr="00437923" w:rsidTr="00437923">
        <w:trPr>
          <w:trHeight w:val="375"/>
        </w:trPr>
        <w:tc>
          <w:tcPr>
            <w:tcW w:w="3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437923" w:rsidRDefault="000A0120" w:rsidP="00437923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437923" w:rsidRDefault="000A0120" w:rsidP="00437923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437923" w:rsidRDefault="000A0120" w:rsidP="00437923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437923" w:rsidRDefault="000A0120" w:rsidP="00437923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437923">
              <w:rPr>
                <w:color w:val="000000"/>
              </w:rPr>
              <w:t>I квартал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437923" w:rsidRDefault="000A0120" w:rsidP="00437923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437923">
              <w:rPr>
                <w:color w:val="000000"/>
              </w:rPr>
              <w:t>II квартал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437923" w:rsidRDefault="000A0120" w:rsidP="00437923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437923">
              <w:rPr>
                <w:color w:val="000000"/>
              </w:rPr>
              <w:t>III квартал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437923" w:rsidRDefault="000A0120" w:rsidP="00437923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437923">
              <w:rPr>
                <w:color w:val="000000"/>
              </w:rPr>
              <w:t>IV квартал</w:t>
            </w:r>
          </w:p>
        </w:tc>
      </w:tr>
      <w:tr w:rsidR="000A0120" w:rsidRPr="00437923" w:rsidTr="00D41FBD">
        <w:trPr>
          <w:trHeight w:val="468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437923" w:rsidRDefault="000A0120" w:rsidP="000C7AF1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437923">
              <w:rPr>
                <w:color w:val="000000"/>
              </w:rPr>
              <w:t>Архангельско-Голицынское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437923" w:rsidRDefault="000A0120" w:rsidP="000C7AF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437923">
              <w:rPr>
                <w:color w:val="000000"/>
              </w:rPr>
              <w:t>процент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6C70B8" w:rsidRDefault="000A0120" w:rsidP="000C7AF1">
            <w:pPr>
              <w:jc w:val="center"/>
              <w:rPr>
                <w:color w:val="000000"/>
              </w:rPr>
            </w:pPr>
            <w:r w:rsidRPr="006C70B8">
              <w:rPr>
                <w:color w:val="000000"/>
              </w:rPr>
              <w:t>84,7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6C70B8" w:rsidRDefault="000A0120" w:rsidP="000C7AF1">
            <w:pPr>
              <w:jc w:val="center"/>
              <w:rPr>
                <w:color w:val="000000"/>
              </w:rPr>
            </w:pPr>
            <w:r w:rsidRPr="006C70B8">
              <w:rPr>
                <w:color w:val="000000"/>
              </w:rPr>
              <w:t>-</w:t>
            </w:r>
          </w:p>
          <w:p w:rsidR="000A0120" w:rsidRPr="006C70B8" w:rsidRDefault="000A0120" w:rsidP="000C7AF1">
            <w:pPr>
              <w:jc w:val="center"/>
              <w:rPr>
                <w:color w:val="00000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6C70B8" w:rsidRDefault="000A0120" w:rsidP="000C7AF1">
            <w:pPr>
              <w:jc w:val="center"/>
              <w:rPr>
                <w:color w:val="00000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6C70B8" w:rsidRDefault="000A0120" w:rsidP="000C7AF1">
            <w:pPr>
              <w:jc w:val="center"/>
              <w:rPr>
                <w:color w:val="00000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6C70B8" w:rsidRDefault="000A0120" w:rsidP="000C7AF1">
            <w:pPr>
              <w:jc w:val="center"/>
              <w:rPr>
                <w:color w:val="000000"/>
              </w:rPr>
            </w:pPr>
            <w:r w:rsidRPr="006C70B8">
              <w:rPr>
                <w:color w:val="000000"/>
              </w:rPr>
              <w:t>84,7</w:t>
            </w:r>
          </w:p>
        </w:tc>
      </w:tr>
      <w:tr w:rsidR="000A0120" w:rsidRPr="00437923" w:rsidTr="00B71367">
        <w:trPr>
          <w:trHeight w:val="36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437923" w:rsidRDefault="000A0120" w:rsidP="000C7AF1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437923">
              <w:rPr>
                <w:color w:val="000000"/>
              </w:rPr>
              <w:t>Болдовское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437923" w:rsidRDefault="000A0120" w:rsidP="000C7AF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437923">
              <w:rPr>
                <w:color w:val="000000"/>
              </w:rPr>
              <w:t>процент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6C70B8" w:rsidRDefault="000A0120" w:rsidP="000C7AF1">
            <w:pPr>
              <w:jc w:val="center"/>
              <w:rPr>
                <w:color w:val="000000"/>
              </w:rPr>
            </w:pPr>
            <w:r w:rsidRPr="006C70B8">
              <w:rPr>
                <w:color w:val="000000"/>
              </w:rPr>
              <w:t>55,6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Pr="006C70B8" w:rsidRDefault="000A0120" w:rsidP="000C7AF1">
            <w:pPr>
              <w:jc w:val="center"/>
              <w:rPr>
                <w:color w:val="000000"/>
              </w:rPr>
            </w:pPr>
            <w:r w:rsidRPr="006C70B8">
              <w:rPr>
                <w:color w:val="000000"/>
              </w:rPr>
              <w:t>-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Pr="006C70B8" w:rsidRDefault="000A0120" w:rsidP="000C7AF1">
            <w:pPr>
              <w:jc w:val="center"/>
              <w:rPr>
                <w:color w:val="000000"/>
              </w:rPr>
            </w:pPr>
            <w:r w:rsidRPr="006C70B8">
              <w:rPr>
                <w:color w:val="000000"/>
              </w:rPr>
              <w:t>-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Pr="006C70B8" w:rsidRDefault="000A0120" w:rsidP="000C7AF1">
            <w:pPr>
              <w:jc w:val="center"/>
              <w:rPr>
                <w:color w:val="000000"/>
              </w:rPr>
            </w:pPr>
            <w:r w:rsidRPr="006C70B8">
              <w:rPr>
                <w:color w:val="000000"/>
              </w:rP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6C70B8" w:rsidRDefault="000A0120" w:rsidP="000C7AF1">
            <w:pPr>
              <w:jc w:val="center"/>
              <w:rPr>
                <w:color w:val="000000"/>
              </w:rPr>
            </w:pPr>
            <w:r w:rsidRPr="006C70B8">
              <w:rPr>
                <w:color w:val="000000"/>
              </w:rPr>
              <w:t>55,6</w:t>
            </w:r>
          </w:p>
        </w:tc>
      </w:tr>
      <w:tr w:rsidR="000A0120" w:rsidRPr="00437923" w:rsidTr="00B71367">
        <w:trPr>
          <w:trHeight w:val="36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437923" w:rsidRDefault="000A0120" w:rsidP="000C7AF1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437923">
              <w:rPr>
                <w:color w:val="000000"/>
              </w:rPr>
              <w:t>Красносельцовское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437923" w:rsidRDefault="000A0120" w:rsidP="000C7AF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437923">
              <w:rPr>
                <w:color w:val="000000"/>
              </w:rPr>
              <w:t>процент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6C70B8" w:rsidRDefault="000A0120" w:rsidP="000C7AF1">
            <w:pPr>
              <w:jc w:val="center"/>
              <w:rPr>
                <w:color w:val="000000"/>
              </w:rPr>
            </w:pPr>
            <w:r w:rsidRPr="006C70B8">
              <w:rPr>
                <w:color w:val="000000"/>
              </w:rPr>
              <w:t>60,3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Pr="006C70B8" w:rsidRDefault="000A0120" w:rsidP="000C7AF1">
            <w:pPr>
              <w:jc w:val="center"/>
              <w:rPr>
                <w:color w:val="000000"/>
              </w:rPr>
            </w:pPr>
            <w:r w:rsidRPr="006C70B8">
              <w:rPr>
                <w:color w:val="000000"/>
              </w:rPr>
              <w:t>-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Pr="006C70B8" w:rsidRDefault="000A0120" w:rsidP="000C7AF1">
            <w:pPr>
              <w:jc w:val="center"/>
              <w:rPr>
                <w:color w:val="000000"/>
              </w:rPr>
            </w:pPr>
            <w:r w:rsidRPr="006C70B8">
              <w:rPr>
                <w:color w:val="000000"/>
              </w:rPr>
              <w:t>-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Pr="006C70B8" w:rsidRDefault="000A0120" w:rsidP="000C7AF1">
            <w:pPr>
              <w:jc w:val="center"/>
              <w:rPr>
                <w:color w:val="000000"/>
              </w:rPr>
            </w:pPr>
            <w:r w:rsidRPr="006C70B8">
              <w:rPr>
                <w:color w:val="000000"/>
              </w:rP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6C70B8" w:rsidRDefault="000A0120" w:rsidP="000C7AF1">
            <w:pPr>
              <w:jc w:val="center"/>
              <w:rPr>
                <w:color w:val="000000"/>
              </w:rPr>
            </w:pPr>
            <w:r w:rsidRPr="006C70B8">
              <w:rPr>
                <w:color w:val="000000"/>
              </w:rPr>
              <w:t>60,3</w:t>
            </w:r>
          </w:p>
        </w:tc>
      </w:tr>
      <w:tr w:rsidR="000A0120" w:rsidRPr="00437923" w:rsidTr="00B71367">
        <w:trPr>
          <w:trHeight w:val="36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437923" w:rsidRDefault="000A0120" w:rsidP="000C7AF1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437923">
              <w:rPr>
                <w:color w:val="000000"/>
              </w:rPr>
              <w:t>Левженское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437923" w:rsidRDefault="000A0120" w:rsidP="000C7AF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437923">
              <w:rPr>
                <w:color w:val="000000"/>
              </w:rPr>
              <w:t>процент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6C70B8" w:rsidRDefault="000A0120" w:rsidP="000C7AF1">
            <w:pPr>
              <w:jc w:val="center"/>
              <w:rPr>
                <w:color w:val="000000"/>
              </w:rPr>
            </w:pPr>
            <w:r w:rsidRPr="006C70B8">
              <w:rPr>
                <w:color w:val="000000"/>
              </w:rPr>
              <w:t>50,9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Pr="006C70B8" w:rsidRDefault="000A0120" w:rsidP="000C7AF1">
            <w:pPr>
              <w:jc w:val="center"/>
              <w:rPr>
                <w:color w:val="000000"/>
              </w:rPr>
            </w:pPr>
            <w:r w:rsidRPr="006C70B8">
              <w:rPr>
                <w:color w:val="000000"/>
              </w:rPr>
              <w:t>-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Pr="006C70B8" w:rsidRDefault="000A0120" w:rsidP="000C7AF1">
            <w:pPr>
              <w:jc w:val="center"/>
              <w:rPr>
                <w:color w:val="000000"/>
              </w:rPr>
            </w:pPr>
            <w:r w:rsidRPr="006C70B8">
              <w:rPr>
                <w:color w:val="000000"/>
              </w:rPr>
              <w:t>-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Pr="006C70B8" w:rsidRDefault="000A0120" w:rsidP="000C7AF1">
            <w:pPr>
              <w:jc w:val="center"/>
              <w:rPr>
                <w:color w:val="000000"/>
              </w:rPr>
            </w:pPr>
            <w:r w:rsidRPr="006C70B8">
              <w:rPr>
                <w:color w:val="000000"/>
              </w:rP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6C70B8" w:rsidRDefault="000A0120" w:rsidP="000C7AF1">
            <w:pPr>
              <w:jc w:val="center"/>
              <w:rPr>
                <w:color w:val="000000"/>
              </w:rPr>
            </w:pPr>
            <w:r w:rsidRPr="006C70B8">
              <w:rPr>
                <w:color w:val="000000"/>
              </w:rPr>
              <w:t>50,9</w:t>
            </w:r>
          </w:p>
        </w:tc>
      </w:tr>
      <w:tr w:rsidR="000A0120" w:rsidRPr="00437923" w:rsidTr="00B71367">
        <w:trPr>
          <w:trHeight w:val="36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437923" w:rsidRDefault="000A0120" w:rsidP="000C7AF1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437923">
              <w:rPr>
                <w:color w:val="000000"/>
              </w:rPr>
              <w:t>Мордовско-Пишлинское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437923" w:rsidRDefault="000A0120" w:rsidP="000C7AF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437923">
              <w:rPr>
                <w:color w:val="000000"/>
              </w:rPr>
              <w:t>процент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6C70B8" w:rsidRDefault="000A0120" w:rsidP="000C7AF1">
            <w:pPr>
              <w:jc w:val="center"/>
              <w:rPr>
                <w:color w:val="000000"/>
              </w:rPr>
            </w:pPr>
            <w:r w:rsidRPr="006C70B8">
              <w:rPr>
                <w:color w:val="000000"/>
              </w:rPr>
              <w:t>77,7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Pr="006C70B8" w:rsidRDefault="000A0120" w:rsidP="000C7AF1">
            <w:pPr>
              <w:jc w:val="center"/>
              <w:rPr>
                <w:color w:val="000000"/>
              </w:rPr>
            </w:pPr>
            <w:r w:rsidRPr="006C70B8">
              <w:rPr>
                <w:color w:val="000000"/>
              </w:rPr>
              <w:t>-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Pr="006C70B8" w:rsidRDefault="000A0120" w:rsidP="000C7AF1">
            <w:pPr>
              <w:jc w:val="center"/>
              <w:rPr>
                <w:color w:val="000000"/>
              </w:rPr>
            </w:pPr>
            <w:r w:rsidRPr="006C70B8">
              <w:rPr>
                <w:color w:val="000000"/>
              </w:rPr>
              <w:t>-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Pr="006C70B8" w:rsidRDefault="000A0120" w:rsidP="000C7AF1">
            <w:pPr>
              <w:jc w:val="center"/>
              <w:rPr>
                <w:color w:val="000000"/>
              </w:rPr>
            </w:pPr>
            <w:r w:rsidRPr="006C70B8">
              <w:rPr>
                <w:color w:val="000000"/>
              </w:rP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6C70B8" w:rsidRDefault="000A0120" w:rsidP="000C7AF1">
            <w:pPr>
              <w:jc w:val="center"/>
              <w:rPr>
                <w:color w:val="000000"/>
              </w:rPr>
            </w:pPr>
            <w:r w:rsidRPr="006C70B8">
              <w:rPr>
                <w:color w:val="000000"/>
              </w:rPr>
              <w:t>77,7</w:t>
            </w:r>
          </w:p>
        </w:tc>
      </w:tr>
      <w:tr w:rsidR="000A0120" w:rsidRPr="00437923" w:rsidTr="00B71367">
        <w:trPr>
          <w:trHeight w:val="36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437923" w:rsidRDefault="000A0120" w:rsidP="000C7AF1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437923">
              <w:rPr>
                <w:color w:val="000000"/>
              </w:rPr>
              <w:t>Пайгармское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437923" w:rsidRDefault="000A0120" w:rsidP="000C7AF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437923">
              <w:rPr>
                <w:color w:val="000000"/>
              </w:rPr>
              <w:t>процент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6C70B8" w:rsidRDefault="000A0120" w:rsidP="000C7AF1">
            <w:pPr>
              <w:jc w:val="center"/>
              <w:rPr>
                <w:color w:val="000000"/>
              </w:rPr>
            </w:pPr>
            <w:r w:rsidRPr="006C70B8">
              <w:rPr>
                <w:color w:val="000000"/>
              </w:rPr>
              <w:t>69,3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Pr="006C70B8" w:rsidRDefault="000A0120" w:rsidP="000C7AF1">
            <w:pPr>
              <w:jc w:val="center"/>
              <w:rPr>
                <w:color w:val="000000"/>
              </w:rPr>
            </w:pPr>
            <w:r w:rsidRPr="006C70B8">
              <w:rPr>
                <w:color w:val="000000"/>
              </w:rPr>
              <w:t>-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Pr="006C70B8" w:rsidRDefault="000A0120" w:rsidP="000C7AF1">
            <w:pPr>
              <w:jc w:val="center"/>
              <w:rPr>
                <w:color w:val="000000"/>
              </w:rPr>
            </w:pPr>
            <w:r w:rsidRPr="006C70B8">
              <w:rPr>
                <w:color w:val="000000"/>
              </w:rPr>
              <w:t>-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Pr="006C70B8" w:rsidRDefault="000A0120" w:rsidP="000C7AF1">
            <w:pPr>
              <w:jc w:val="center"/>
              <w:rPr>
                <w:color w:val="000000"/>
              </w:rPr>
            </w:pPr>
            <w:r w:rsidRPr="006C70B8">
              <w:rPr>
                <w:color w:val="000000"/>
              </w:rP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6C70B8" w:rsidRDefault="000A0120" w:rsidP="000C7AF1">
            <w:pPr>
              <w:jc w:val="center"/>
              <w:rPr>
                <w:color w:val="000000"/>
              </w:rPr>
            </w:pPr>
            <w:r w:rsidRPr="006C70B8">
              <w:rPr>
                <w:color w:val="000000"/>
              </w:rPr>
              <w:t>69,3</w:t>
            </w:r>
          </w:p>
        </w:tc>
      </w:tr>
      <w:tr w:rsidR="000A0120" w:rsidRPr="00437923" w:rsidTr="00B71367">
        <w:trPr>
          <w:trHeight w:val="36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437923" w:rsidRDefault="000A0120" w:rsidP="000C7AF1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437923">
              <w:rPr>
                <w:color w:val="000000"/>
              </w:rPr>
              <w:t>Палаевско-Урледимское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437923" w:rsidRDefault="000A0120" w:rsidP="000C7AF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437923">
              <w:rPr>
                <w:color w:val="000000"/>
              </w:rPr>
              <w:t>процент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6C70B8" w:rsidRDefault="000A0120" w:rsidP="000C7AF1">
            <w:pPr>
              <w:jc w:val="center"/>
              <w:rPr>
                <w:color w:val="000000"/>
              </w:rPr>
            </w:pPr>
            <w:r w:rsidRPr="006C70B8">
              <w:rPr>
                <w:color w:val="000000"/>
              </w:rPr>
              <w:t>79,4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Pr="006C70B8" w:rsidRDefault="000A0120" w:rsidP="000C7AF1">
            <w:pPr>
              <w:jc w:val="center"/>
              <w:rPr>
                <w:color w:val="000000"/>
              </w:rPr>
            </w:pPr>
            <w:r w:rsidRPr="006C70B8">
              <w:rPr>
                <w:color w:val="000000"/>
              </w:rPr>
              <w:t>-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Pr="006C70B8" w:rsidRDefault="000A0120" w:rsidP="000C7AF1">
            <w:pPr>
              <w:jc w:val="center"/>
              <w:rPr>
                <w:color w:val="000000"/>
              </w:rPr>
            </w:pPr>
            <w:r w:rsidRPr="006C70B8">
              <w:rPr>
                <w:color w:val="000000"/>
              </w:rPr>
              <w:t>-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Pr="006C70B8" w:rsidRDefault="000A0120" w:rsidP="000C7AF1">
            <w:pPr>
              <w:jc w:val="center"/>
              <w:rPr>
                <w:color w:val="000000"/>
              </w:rPr>
            </w:pPr>
            <w:r w:rsidRPr="006C70B8">
              <w:rPr>
                <w:color w:val="000000"/>
              </w:rP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6C70B8" w:rsidRDefault="000A0120" w:rsidP="000C7AF1">
            <w:pPr>
              <w:jc w:val="center"/>
              <w:rPr>
                <w:color w:val="000000"/>
              </w:rPr>
            </w:pPr>
            <w:r w:rsidRPr="006C70B8">
              <w:rPr>
                <w:color w:val="000000"/>
              </w:rPr>
              <w:t>79,4</w:t>
            </w:r>
          </w:p>
        </w:tc>
      </w:tr>
      <w:tr w:rsidR="000A0120" w:rsidRPr="00437923" w:rsidTr="00B71367">
        <w:trPr>
          <w:trHeight w:val="36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437923" w:rsidRDefault="000A0120" w:rsidP="000C7AF1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437923">
              <w:rPr>
                <w:color w:val="000000"/>
              </w:rPr>
              <w:t>Перхляйское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437923" w:rsidRDefault="000A0120" w:rsidP="000C7AF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437923">
              <w:rPr>
                <w:color w:val="000000"/>
              </w:rPr>
              <w:t>процент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6C70B8" w:rsidRDefault="000A0120" w:rsidP="000C7AF1">
            <w:pPr>
              <w:jc w:val="center"/>
              <w:rPr>
                <w:color w:val="000000"/>
              </w:rPr>
            </w:pPr>
            <w:r w:rsidRPr="006C70B8">
              <w:rPr>
                <w:color w:val="000000"/>
              </w:rPr>
              <w:t>75,3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Pr="006C70B8" w:rsidRDefault="000A0120" w:rsidP="000C7AF1">
            <w:pPr>
              <w:jc w:val="center"/>
              <w:rPr>
                <w:color w:val="000000"/>
              </w:rPr>
            </w:pPr>
            <w:r w:rsidRPr="006C70B8">
              <w:rPr>
                <w:color w:val="000000"/>
              </w:rPr>
              <w:t>-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Pr="006C70B8" w:rsidRDefault="000A0120" w:rsidP="000C7AF1">
            <w:pPr>
              <w:jc w:val="center"/>
              <w:rPr>
                <w:color w:val="000000"/>
              </w:rPr>
            </w:pPr>
            <w:r w:rsidRPr="006C70B8">
              <w:rPr>
                <w:color w:val="000000"/>
              </w:rPr>
              <w:t>-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Pr="006C70B8" w:rsidRDefault="000A0120" w:rsidP="000C7AF1">
            <w:pPr>
              <w:jc w:val="center"/>
              <w:rPr>
                <w:color w:val="000000"/>
              </w:rPr>
            </w:pPr>
            <w:r w:rsidRPr="006C70B8">
              <w:rPr>
                <w:color w:val="000000"/>
              </w:rP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6C70B8" w:rsidRDefault="000A0120" w:rsidP="000C7AF1">
            <w:pPr>
              <w:jc w:val="center"/>
              <w:rPr>
                <w:color w:val="000000"/>
              </w:rPr>
            </w:pPr>
            <w:r w:rsidRPr="006C70B8">
              <w:rPr>
                <w:color w:val="000000"/>
              </w:rPr>
              <w:t>75,3</w:t>
            </w:r>
          </w:p>
        </w:tc>
      </w:tr>
      <w:tr w:rsidR="000A0120" w:rsidRPr="00437923" w:rsidTr="00B71367">
        <w:trPr>
          <w:trHeight w:val="36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437923" w:rsidRDefault="000A0120" w:rsidP="000C7AF1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437923">
              <w:rPr>
                <w:color w:val="000000"/>
              </w:rPr>
              <w:t>Плодопитомническое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437923" w:rsidRDefault="000A0120" w:rsidP="000C7AF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437923">
              <w:rPr>
                <w:color w:val="000000"/>
              </w:rPr>
              <w:t>процент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6C70B8" w:rsidRDefault="000A0120" w:rsidP="000C7AF1">
            <w:pPr>
              <w:jc w:val="center"/>
              <w:rPr>
                <w:color w:val="000000"/>
              </w:rPr>
            </w:pPr>
            <w:r w:rsidRPr="006C70B8">
              <w:rPr>
                <w:color w:val="000000"/>
              </w:rPr>
              <w:t>76,6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Pr="006C70B8" w:rsidRDefault="000A0120" w:rsidP="000C7AF1">
            <w:pPr>
              <w:jc w:val="center"/>
              <w:rPr>
                <w:color w:val="000000"/>
              </w:rPr>
            </w:pPr>
            <w:r w:rsidRPr="006C70B8">
              <w:rPr>
                <w:color w:val="000000"/>
              </w:rPr>
              <w:t>-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Pr="006C70B8" w:rsidRDefault="000A0120" w:rsidP="000C7AF1">
            <w:pPr>
              <w:jc w:val="center"/>
              <w:rPr>
                <w:color w:val="000000"/>
              </w:rPr>
            </w:pPr>
            <w:r w:rsidRPr="006C70B8">
              <w:rPr>
                <w:color w:val="000000"/>
              </w:rPr>
              <w:t>-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Pr="006C70B8" w:rsidRDefault="000A0120" w:rsidP="000C7AF1">
            <w:pPr>
              <w:jc w:val="center"/>
              <w:rPr>
                <w:color w:val="000000"/>
              </w:rPr>
            </w:pPr>
            <w:r w:rsidRPr="006C70B8">
              <w:rPr>
                <w:color w:val="000000"/>
              </w:rP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6C70B8" w:rsidRDefault="000A0120" w:rsidP="000C7AF1">
            <w:pPr>
              <w:jc w:val="center"/>
              <w:rPr>
                <w:color w:val="000000"/>
              </w:rPr>
            </w:pPr>
            <w:r w:rsidRPr="006C70B8">
              <w:rPr>
                <w:color w:val="000000"/>
              </w:rPr>
              <w:t>76,6</w:t>
            </w:r>
          </w:p>
        </w:tc>
      </w:tr>
      <w:tr w:rsidR="000A0120" w:rsidRPr="00437923" w:rsidTr="00B71367">
        <w:trPr>
          <w:trHeight w:val="36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437923" w:rsidRDefault="000A0120" w:rsidP="000C7AF1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437923">
              <w:rPr>
                <w:color w:val="000000"/>
              </w:rPr>
              <w:t>Приреченское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437923" w:rsidRDefault="000A0120" w:rsidP="000C7AF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437923">
              <w:rPr>
                <w:color w:val="000000"/>
              </w:rPr>
              <w:t>процент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6C70B8" w:rsidRDefault="000A0120" w:rsidP="000C7AF1">
            <w:pPr>
              <w:jc w:val="center"/>
              <w:rPr>
                <w:color w:val="000000"/>
              </w:rPr>
            </w:pPr>
            <w:r w:rsidRPr="006C70B8">
              <w:rPr>
                <w:color w:val="000000"/>
              </w:rPr>
              <w:t>98,6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Pr="006C70B8" w:rsidRDefault="000A0120" w:rsidP="000C7AF1">
            <w:pPr>
              <w:jc w:val="center"/>
              <w:rPr>
                <w:color w:val="000000"/>
              </w:rPr>
            </w:pPr>
            <w:r w:rsidRPr="006C70B8">
              <w:rPr>
                <w:color w:val="000000"/>
              </w:rPr>
              <w:t>-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Pr="006C70B8" w:rsidRDefault="000A0120" w:rsidP="000C7AF1">
            <w:pPr>
              <w:jc w:val="center"/>
              <w:rPr>
                <w:color w:val="000000"/>
              </w:rPr>
            </w:pPr>
            <w:r w:rsidRPr="006C70B8">
              <w:rPr>
                <w:color w:val="000000"/>
              </w:rPr>
              <w:t>-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Pr="006C70B8" w:rsidRDefault="000A0120" w:rsidP="000C7AF1">
            <w:pPr>
              <w:jc w:val="center"/>
              <w:rPr>
                <w:color w:val="000000"/>
              </w:rPr>
            </w:pPr>
            <w:r w:rsidRPr="006C70B8">
              <w:rPr>
                <w:color w:val="000000"/>
              </w:rP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6C70B8" w:rsidRDefault="000A0120" w:rsidP="000C7AF1">
            <w:pPr>
              <w:jc w:val="center"/>
              <w:rPr>
                <w:color w:val="000000"/>
              </w:rPr>
            </w:pPr>
            <w:r w:rsidRPr="006C70B8">
              <w:rPr>
                <w:color w:val="000000"/>
              </w:rPr>
              <w:t>98,6</w:t>
            </w:r>
          </w:p>
        </w:tc>
      </w:tr>
      <w:tr w:rsidR="000A0120" w:rsidRPr="00437923" w:rsidTr="00B71367">
        <w:trPr>
          <w:trHeight w:val="36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437923" w:rsidRDefault="000A0120" w:rsidP="000C7AF1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437923">
              <w:rPr>
                <w:color w:val="000000"/>
              </w:rPr>
              <w:t>Русско-Баймаковское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437923" w:rsidRDefault="000A0120" w:rsidP="000C7AF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437923">
              <w:rPr>
                <w:color w:val="000000"/>
              </w:rPr>
              <w:t>процент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6C70B8" w:rsidRDefault="000A0120" w:rsidP="000C7AF1">
            <w:pPr>
              <w:jc w:val="center"/>
              <w:rPr>
                <w:color w:val="000000"/>
              </w:rPr>
            </w:pPr>
            <w:r w:rsidRPr="006C70B8">
              <w:rPr>
                <w:color w:val="000000"/>
              </w:rPr>
              <w:t>70,1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Pr="006C70B8" w:rsidRDefault="000A0120" w:rsidP="000C7AF1">
            <w:pPr>
              <w:jc w:val="center"/>
              <w:rPr>
                <w:color w:val="000000"/>
              </w:rPr>
            </w:pPr>
            <w:r w:rsidRPr="006C70B8">
              <w:rPr>
                <w:color w:val="000000"/>
              </w:rPr>
              <w:t>-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Pr="006C70B8" w:rsidRDefault="000A0120" w:rsidP="000C7AF1">
            <w:pPr>
              <w:jc w:val="center"/>
              <w:rPr>
                <w:color w:val="000000"/>
              </w:rPr>
            </w:pPr>
            <w:r w:rsidRPr="006C70B8">
              <w:rPr>
                <w:color w:val="000000"/>
              </w:rPr>
              <w:t>-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Pr="006C70B8" w:rsidRDefault="000A0120" w:rsidP="000C7AF1">
            <w:pPr>
              <w:jc w:val="center"/>
              <w:rPr>
                <w:color w:val="000000"/>
              </w:rPr>
            </w:pPr>
            <w:r w:rsidRPr="006C70B8">
              <w:rPr>
                <w:color w:val="000000"/>
              </w:rP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6C70B8" w:rsidRDefault="000A0120" w:rsidP="000C7AF1">
            <w:pPr>
              <w:jc w:val="center"/>
              <w:rPr>
                <w:color w:val="000000"/>
              </w:rPr>
            </w:pPr>
            <w:r w:rsidRPr="006C70B8">
              <w:rPr>
                <w:color w:val="000000"/>
              </w:rPr>
              <w:t>70,1</w:t>
            </w:r>
          </w:p>
        </w:tc>
      </w:tr>
      <w:tr w:rsidR="000A0120" w:rsidRPr="00437923" w:rsidTr="00B71367">
        <w:trPr>
          <w:trHeight w:val="36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437923" w:rsidRDefault="000A0120" w:rsidP="000C7AF1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437923">
              <w:rPr>
                <w:color w:val="000000"/>
              </w:rPr>
              <w:t>Сузгарьевское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437923" w:rsidRDefault="000A0120" w:rsidP="000C7AF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437923">
              <w:rPr>
                <w:color w:val="000000"/>
              </w:rPr>
              <w:t>процент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6C70B8" w:rsidRDefault="000A0120" w:rsidP="000C7AF1">
            <w:pPr>
              <w:jc w:val="center"/>
              <w:rPr>
                <w:color w:val="000000"/>
              </w:rPr>
            </w:pPr>
            <w:r w:rsidRPr="006C70B8">
              <w:rPr>
                <w:color w:val="000000"/>
              </w:rPr>
              <w:t>50,4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Pr="006C70B8" w:rsidRDefault="000A0120" w:rsidP="000C7AF1">
            <w:pPr>
              <w:jc w:val="center"/>
              <w:rPr>
                <w:color w:val="000000"/>
              </w:rPr>
            </w:pPr>
            <w:r w:rsidRPr="006C70B8">
              <w:rPr>
                <w:color w:val="000000"/>
              </w:rPr>
              <w:t>-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Pr="006C70B8" w:rsidRDefault="000A0120" w:rsidP="000C7AF1">
            <w:pPr>
              <w:jc w:val="center"/>
              <w:rPr>
                <w:color w:val="000000"/>
              </w:rPr>
            </w:pPr>
            <w:r w:rsidRPr="006C70B8">
              <w:rPr>
                <w:color w:val="000000"/>
              </w:rPr>
              <w:t>-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Pr="006C70B8" w:rsidRDefault="000A0120" w:rsidP="000C7AF1">
            <w:pPr>
              <w:jc w:val="center"/>
              <w:rPr>
                <w:color w:val="000000"/>
              </w:rPr>
            </w:pPr>
            <w:r w:rsidRPr="006C70B8">
              <w:rPr>
                <w:color w:val="000000"/>
              </w:rP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6C70B8" w:rsidRDefault="000A0120" w:rsidP="000C7AF1">
            <w:pPr>
              <w:jc w:val="center"/>
              <w:rPr>
                <w:color w:val="000000"/>
              </w:rPr>
            </w:pPr>
            <w:r w:rsidRPr="006C70B8">
              <w:rPr>
                <w:color w:val="000000"/>
              </w:rPr>
              <w:t>50,4</w:t>
            </w:r>
          </w:p>
        </w:tc>
      </w:tr>
      <w:tr w:rsidR="000A0120" w:rsidRPr="00437923" w:rsidTr="00B71367">
        <w:trPr>
          <w:trHeight w:val="36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437923" w:rsidRDefault="000A0120" w:rsidP="000C7AF1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437923">
              <w:rPr>
                <w:color w:val="000000"/>
              </w:rPr>
              <w:t>Татарско-Пишлинское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437923" w:rsidRDefault="000A0120" w:rsidP="000C7AF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437923">
              <w:rPr>
                <w:color w:val="000000"/>
              </w:rPr>
              <w:t>процент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6C70B8" w:rsidRDefault="000A0120" w:rsidP="000C7AF1">
            <w:pPr>
              <w:jc w:val="center"/>
              <w:rPr>
                <w:color w:val="000000"/>
              </w:rPr>
            </w:pPr>
            <w:r w:rsidRPr="006C70B8">
              <w:rPr>
                <w:color w:val="000000"/>
              </w:rPr>
              <w:t>44,4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Pr="006C70B8" w:rsidRDefault="000A0120" w:rsidP="000C7AF1">
            <w:pPr>
              <w:jc w:val="center"/>
              <w:rPr>
                <w:color w:val="000000"/>
              </w:rPr>
            </w:pPr>
            <w:r w:rsidRPr="006C70B8">
              <w:rPr>
                <w:color w:val="000000"/>
              </w:rPr>
              <w:t>-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Pr="006C70B8" w:rsidRDefault="000A0120" w:rsidP="000C7AF1">
            <w:pPr>
              <w:jc w:val="center"/>
              <w:rPr>
                <w:color w:val="000000"/>
              </w:rPr>
            </w:pPr>
            <w:r w:rsidRPr="006C70B8">
              <w:rPr>
                <w:color w:val="000000"/>
              </w:rPr>
              <w:t>-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Pr="006C70B8" w:rsidRDefault="000A0120" w:rsidP="000C7AF1">
            <w:pPr>
              <w:jc w:val="center"/>
              <w:rPr>
                <w:color w:val="000000"/>
              </w:rPr>
            </w:pPr>
            <w:r w:rsidRPr="006C70B8">
              <w:rPr>
                <w:color w:val="000000"/>
              </w:rP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6C70B8" w:rsidRDefault="000A0120" w:rsidP="000C7AF1">
            <w:pPr>
              <w:jc w:val="center"/>
              <w:rPr>
                <w:color w:val="000000"/>
              </w:rPr>
            </w:pPr>
            <w:r w:rsidRPr="006C70B8">
              <w:rPr>
                <w:color w:val="000000"/>
              </w:rPr>
              <w:t>44,4</w:t>
            </w:r>
          </w:p>
        </w:tc>
      </w:tr>
      <w:tr w:rsidR="000A0120" w:rsidRPr="00437923" w:rsidTr="00B71367">
        <w:trPr>
          <w:trHeight w:val="36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437923" w:rsidRDefault="000A0120" w:rsidP="000C7AF1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437923">
              <w:rPr>
                <w:color w:val="000000"/>
              </w:rPr>
              <w:t>Трускляйское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437923" w:rsidRDefault="000A0120" w:rsidP="000C7AF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437923">
              <w:rPr>
                <w:color w:val="000000"/>
              </w:rPr>
              <w:t>процент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6C70B8" w:rsidRDefault="000A0120" w:rsidP="000C7AF1">
            <w:pPr>
              <w:jc w:val="center"/>
              <w:rPr>
                <w:color w:val="000000"/>
              </w:rPr>
            </w:pPr>
            <w:r w:rsidRPr="006C70B8">
              <w:rPr>
                <w:color w:val="000000"/>
              </w:rPr>
              <w:t>67,4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Pr="006C70B8" w:rsidRDefault="000A0120" w:rsidP="000C7AF1">
            <w:pPr>
              <w:jc w:val="center"/>
              <w:rPr>
                <w:color w:val="000000"/>
              </w:rPr>
            </w:pPr>
            <w:r w:rsidRPr="006C70B8">
              <w:rPr>
                <w:color w:val="000000"/>
              </w:rPr>
              <w:t>-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Pr="006C70B8" w:rsidRDefault="000A0120" w:rsidP="000C7AF1">
            <w:pPr>
              <w:jc w:val="center"/>
              <w:rPr>
                <w:color w:val="000000"/>
              </w:rPr>
            </w:pPr>
            <w:r w:rsidRPr="006C70B8">
              <w:rPr>
                <w:color w:val="000000"/>
              </w:rPr>
              <w:t>-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Pr="006C70B8" w:rsidRDefault="000A0120" w:rsidP="000C7AF1">
            <w:pPr>
              <w:jc w:val="center"/>
              <w:rPr>
                <w:color w:val="000000"/>
              </w:rPr>
            </w:pPr>
            <w:r w:rsidRPr="006C70B8">
              <w:rPr>
                <w:color w:val="000000"/>
              </w:rP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6C70B8" w:rsidRDefault="000A0120" w:rsidP="000C7AF1">
            <w:pPr>
              <w:jc w:val="center"/>
              <w:rPr>
                <w:color w:val="000000"/>
              </w:rPr>
            </w:pPr>
            <w:r w:rsidRPr="006C70B8">
              <w:rPr>
                <w:color w:val="000000"/>
              </w:rPr>
              <w:t>67,4</w:t>
            </w:r>
          </w:p>
        </w:tc>
      </w:tr>
      <w:tr w:rsidR="000A0120" w:rsidRPr="00437923" w:rsidTr="00B71367">
        <w:trPr>
          <w:trHeight w:val="36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437923" w:rsidRDefault="000A0120" w:rsidP="000C7AF1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437923">
              <w:rPr>
                <w:color w:val="000000"/>
              </w:rPr>
              <w:t>Хованщинское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437923" w:rsidRDefault="000A0120" w:rsidP="000C7AF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437923">
              <w:rPr>
                <w:color w:val="000000"/>
              </w:rPr>
              <w:t>процент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6C70B8" w:rsidRDefault="000A0120" w:rsidP="000C7AF1">
            <w:pPr>
              <w:jc w:val="center"/>
              <w:rPr>
                <w:color w:val="000000"/>
              </w:rPr>
            </w:pPr>
            <w:r w:rsidRPr="006C70B8">
              <w:rPr>
                <w:color w:val="000000"/>
              </w:rPr>
              <w:t>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Pr="006C70B8" w:rsidRDefault="000A0120" w:rsidP="000C7AF1">
            <w:pPr>
              <w:jc w:val="center"/>
              <w:rPr>
                <w:color w:val="000000"/>
              </w:rPr>
            </w:pPr>
            <w:r w:rsidRPr="006C70B8">
              <w:rPr>
                <w:color w:val="000000"/>
              </w:rPr>
              <w:t>-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Pr="006C70B8" w:rsidRDefault="000A0120" w:rsidP="000C7AF1">
            <w:pPr>
              <w:jc w:val="center"/>
              <w:rPr>
                <w:color w:val="000000"/>
              </w:rPr>
            </w:pPr>
            <w:r w:rsidRPr="006C70B8">
              <w:rPr>
                <w:color w:val="000000"/>
              </w:rPr>
              <w:t>-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Pr="006C70B8" w:rsidRDefault="000A0120" w:rsidP="000C7AF1">
            <w:pPr>
              <w:jc w:val="center"/>
              <w:rPr>
                <w:color w:val="000000"/>
              </w:rPr>
            </w:pPr>
            <w:r w:rsidRPr="006C70B8">
              <w:rPr>
                <w:color w:val="000000"/>
              </w:rP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6C70B8" w:rsidRDefault="000A0120" w:rsidP="000C7AF1">
            <w:pPr>
              <w:jc w:val="center"/>
              <w:rPr>
                <w:color w:val="000000"/>
              </w:rPr>
            </w:pPr>
            <w:r w:rsidRPr="006C70B8">
              <w:rPr>
                <w:color w:val="000000"/>
              </w:rPr>
              <w:t>80</w:t>
            </w:r>
          </w:p>
        </w:tc>
      </w:tr>
      <w:tr w:rsidR="000A0120" w:rsidRPr="00437923" w:rsidTr="00B71367">
        <w:trPr>
          <w:trHeight w:val="36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437923" w:rsidRDefault="000A0120" w:rsidP="000C7AF1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437923">
              <w:rPr>
                <w:color w:val="000000"/>
              </w:rPr>
              <w:t>Шишкеевское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437923" w:rsidRDefault="000A0120" w:rsidP="000C7AF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437923">
              <w:rPr>
                <w:color w:val="000000"/>
              </w:rPr>
              <w:t>процент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6C70B8" w:rsidRDefault="000A0120" w:rsidP="000C7AF1">
            <w:pPr>
              <w:jc w:val="center"/>
              <w:rPr>
                <w:color w:val="000000"/>
              </w:rPr>
            </w:pPr>
            <w:r w:rsidRPr="006C70B8">
              <w:rPr>
                <w:color w:val="000000"/>
              </w:rPr>
              <w:t>75,6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Pr="006C70B8" w:rsidRDefault="000A0120" w:rsidP="000C7AF1">
            <w:pPr>
              <w:jc w:val="center"/>
              <w:rPr>
                <w:color w:val="000000"/>
              </w:rPr>
            </w:pPr>
            <w:r w:rsidRPr="006C70B8">
              <w:rPr>
                <w:color w:val="000000"/>
              </w:rPr>
              <w:t>-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Pr="006C70B8" w:rsidRDefault="000A0120" w:rsidP="000C7AF1">
            <w:pPr>
              <w:jc w:val="center"/>
              <w:rPr>
                <w:color w:val="000000"/>
              </w:rPr>
            </w:pPr>
            <w:r w:rsidRPr="006C70B8">
              <w:rPr>
                <w:color w:val="000000"/>
              </w:rPr>
              <w:t>-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Pr="006C70B8" w:rsidRDefault="000A0120" w:rsidP="000C7AF1">
            <w:pPr>
              <w:jc w:val="center"/>
              <w:rPr>
                <w:color w:val="000000"/>
              </w:rPr>
            </w:pPr>
            <w:r w:rsidRPr="006C70B8">
              <w:rPr>
                <w:color w:val="000000"/>
              </w:rP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6C70B8" w:rsidRDefault="000A0120" w:rsidP="000C7AF1">
            <w:pPr>
              <w:jc w:val="center"/>
              <w:rPr>
                <w:color w:val="000000"/>
              </w:rPr>
            </w:pPr>
            <w:r w:rsidRPr="006C70B8">
              <w:rPr>
                <w:color w:val="000000"/>
              </w:rPr>
              <w:t>75,6</w:t>
            </w:r>
          </w:p>
        </w:tc>
      </w:tr>
      <w:tr w:rsidR="000A0120" w:rsidRPr="00437923" w:rsidTr="00B71367">
        <w:trPr>
          <w:trHeight w:val="36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437923" w:rsidRDefault="000A0120" w:rsidP="000C7AF1">
            <w:pPr>
              <w:widowControl/>
              <w:autoSpaceDE/>
              <w:autoSpaceDN/>
              <w:adjustRightInd/>
              <w:ind w:firstLineChars="100" w:firstLine="200"/>
              <w:rPr>
                <w:color w:val="000000"/>
              </w:rPr>
            </w:pPr>
            <w:r w:rsidRPr="00437923">
              <w:rPr>
                <w:color w:val="000000"/>
              </w:rPr>
              <w:t>городское поселение Рузаевка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437923" w:rsidRDefault="000A0120" w:rsidP="000C7AF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437923">
              <w:rPr>
                <w:color w:val="000000"/>
              </w:rPr>
              <w:t>процент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6C70B8" w:rsidRDefault="000A0120" w:rsidP="000C7AF1">
            <w:pPr>
              <w:jc w:val="center"/>
              <w:rPr>
                <w:color w:val="000000"/>
              </w:rPr>
            </w:pPr>
            <w:r w:rsidRPr="006C70B8">
              <w:rPr>
                <w:color w:val="000000"/>
              </w:rPr>
              <w:t>48,3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Pr="006C70B8" w:rsidRDefault="000A0120" w:rsidP="000C7AF1">
            <w:pPr>
              <w:jc w:val="center"/>
              <w:rPr>
                <w:color w:val="000000"/>
              </w:rPr>
            </w:pPr>
            <w:r w:rsidRPr="006C70B8">
              <w:rPr>
                <w:color w:val="000000"/>
              </w:rPr>
              <w:t>-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Pr="006C70B8" w:rsidRDefault="000A0120" w:rsidP="000C7AF1">
            <w:pPr>
              <w:jc w:val="center"/>
              <w:rPr>
                <w:color w:val="000000"/>
              </w:rPr>
            </w:pPr>
            <w:r w:rsidRPr="006C70B8">
              <w:rPr>
                <w:color w:val="000000"/>
              </w:rPr>
              <w:t>-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120" w:rsidRPr="006C70B8" w:rsidRDefault="000A0120" w:rsidP="000C7AF1">
            <w:pPr>
              <w:jc w:val="center"/>
              <w:rPr>
                <w:color w:val="000000"/>
              </w:rPr>
            </w:pPr>
            <w:r w:rsidRPr="006C70B8">
              <w:rPr>
                <w:color w:val="000000"/>
              </w:rP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6C70B8" w:rsidRDefault="000A0120" w:rsidP="000C7AF1">
            <w:pPr>
              <w:jc w:val="center"/>
              <w:rPr>
                <w:color w:val="000000"/>
              </w:rPr>
            </w:pPr>
            <w:r w:rsidRPr="006C70B8">
              <w:rPr>
                <w:color w:val="000000"/>
              </w:rPr>
              <w:t>48,3</w:t>
            </w:r>
          </w:p>
        </w:tc>
      </w:tr>
      <w:tr w:rsidR="000A0120" w:rsidRPr="00437923" w:rsidTr="000C5EE5">
        <w:trPr>
          <w:trHeight w:val="263"/>
        </w:trPr>
        <w:tc>
          <w:tcPr>
            <w:tcW w:w="4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Default="000A0120" w:rsidP="000C7AF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ИТОГО: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6C70B8" w:rsidRDefault="000A0120" w:rsidP="000C7AF1">
            <w:pPr>
              <w:jc w:val="center"/>
              <w:rPr>
                <w:b/>
                <w:bCs/>
                <w:color w:val="000000"/>
              </w:rPr>
            </w:pPr>
            <w:r w:rsidRPr="006C70B8">
              <w:rPr>
                <w:b/>
                <w:bCs/>
                <w:color w:val="000000"/>
              </w:rPr>
              <w:t>63,8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6C70B8" w:rsidRDefault="000A0120" w:rsidP="000C7AF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6C70B8" w:rsidRDefault="000A0120" w:rsidP="000C7AF1">
            <w:pPr>
              <w:jc w:val="center"/>
              <w:rPr>
                <w:color w:val="00000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6C70B8" w:rsidRDefault="000A0120" w:rsidP="000C7AF1">
            <w:pPr>
              <w:jc w:val="center"/>
              <w:rPr>
                <w:color w:val="00000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120" w:rsidRPr="006C70B8" w:rsidRDefault="000A0120" w:rsidP="000C7AF1">
            <w:pPr>
              <w:jc w:val="center"/>
              <w:rPr>
                <w:color w:val="000000"/>
              </w:rPr>
            </w:pPr>
          </w:p>
        </w:tc>
      </w:tr>
    </w:tbl>
    <w:p w:rsidR="000A0120" w:rsidRDefault="000A0120" w:rsidP="00575C78">
      <w:pPr>
        <w:tabs>
          <w:tab w:val="left" w:pos="11085"/>
        </w:tabs>
        <w:jc w:val="right"/>
        <w:rPr>
          <w:sz w:val="16"/>
          <w:szCs w:val="16"/>
        </w:rPr>
      </w:pPr>
    </w:p>
    <w:sectPr w:rsidR="000A0120" w:rsidSect="00D41FBD">
      <w:pgSz w:w="16838" w:h="11906" w:orient="landscape"/>
      <w:pgMar w:top="0" w:right="1670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0120" w:rsidRDefault="000A0120" w:rsidP="00367C0E">
      <w:r>
        <w:separator/>
      </w:r>
    </w:p>
  </w:endnote>
  <w:endnote w:type="continuationSeparator" w:id="0">
    <w:p w:rsidR="000A0120" w:rsidRDefault="000A0120" w:rsidP="00367C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0120" w:rsidRDefault="000A0120" w:rsidP="00367C0E">
      <w:r>
        <w:separator/>
      </w:r>
    </w:p>
  </w:footnote>
  <w:footnote w:type="continuationSeparator" w:id="0">
    <w:p w:rsidR="000A0120" w:rsidRDefault="000A0120" w:rsidP="00367C0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7F5F"/>
    <w:rsid w:val="000015D4"/>
    <w:rsid w:val="00002A46"/>
    <w:rsid w:val="00003C54"/>
    <w:rsid w:val="00003E26"/>
    <w:rsid w:val="000109F4"/>
    <w:rsid w:val="00011319"/>
    <w:rsid w:val="00013C96"/>
    <w:rsid w:val="000155C9"/>
    <w:rsid w:val="000167AF"/>
    <w:rsid w:val="0001683F"/>
    <w:rsid w:val="000171CF"/>
    <w:rsid w:val="00017711"/>
    <w:rsid w:val="000216C6"/>
    <w:rsid w:val="00025370"/>
    <w:rsid w:val="00025E37"/>
    <w:rsid w:val="000271AC"/>
    <w:rsid w:val="000314D2"/>
    <w:rsid w:val="00035DD3"/>
    <w:rsid w:val="00036276"/>
    <w:rsid w:val="000371B0"/>
    <w:rsid w:val="00037F34"/>
    <w:rsid w:val="0004252D"/>
    <w:rsid w:val="0004569F"/>
    <w:rsid w:val="00045AB1"/>
    <w:rsid w:val="00055421"/>
    <w:rsid w:val="00055A0E"/>
    <w:rsid w:val="00057E10"/>
    <w:rsid w:val="00064C38"/>
    <w:rsid w:val="000708FE"/>
    <w:rsid w:val="00072A37"/>
    <w:rsid w:val="00072EF2"/>
    <w:rsid w:val="000751AD"/>
    <w:rsid w:val="00075921"/>
    <w:rsid w:val="00076558"/>
    <w:rsid w:val="00077D72"/>
    <w:rsid w:val="000845C5"/>
    <w:rsid w:val="00087F5F"/>
    <w:rsid w:val="00091318"/>
    <w:rsid w:val="0009263A"/>
    <w:rsid w:val="00094AF6"/>
    <w:rsid w:val="0009760E"/>
    <w:rsid w:val="000976A7"/>
    <w:rsid w:val="00097B1E"/>
    <w:rsid w:val="00097B77"/>
    <w:rsid w:val="00097E00"/>
    <w:rsid w:val="000A0120"/>
    <w:rsid w:val="000A6B7A"/>
    <w:rsid w:val="000A6FB2"/>
    <w:rsid w:val="000B0509"/>
    <w:rsid w:val="000B0CB1"/>
    <w:rsid w:val="000B0FEE"/>
    <w:rsid w:val="000B1627"/>
    <w:rsid w:val="000B173F"/>
    <w:rsid w:val="000B1FE2"/>
    <w:rsid w:val="000B2991"/>
    <w:rsid w:val="000B4EA1"/>
    <w:rsid w:val="000B551A"/>
    <w:rsid w:val="000B7856"/>
    <w:rsid w:val="000C0528"/>
    <w:rsid w:val="000C441D"/>
    <w:rsid w:val="000C5EE5"/>
    <w:rsid w:val="000C7AF1"/>
    <w:rsid w:val="000D2977"/>
    <w:rsid w:val="000D601F"/>
    <w:rsid w:val="000D6026"/>
    <w:rsid w:val="000E2A97"/>
    <w:rsid w:val="000E31D6"/>
    <w:rsid w:val="000E34CC"/>
    <w:rsid w:val="000E551C"/>
    <w:rsid w:val="000E7C90"/>
    <w:rsid w:val="000F59D5"/>
    <w:rsid w:val="000F6FC4"/>
    <w:rsid w:val="00100373"/>
    <w:rsid w:val="001003F9"/>
    <w:rsid w:val="00103D02"/>
    <w:rsid w:val="001064BF"/>
    <w:rsid w:val="00107A40"/>
    <w:rsid w:val="00120A69"/>
    <w:rsid w:val="0012544A"/>
    <w:rsid w:val="00126D78"/>
    <w:rsid w:val="001354B2"/>
    <w:rsid w:val="00135A9E"/>
    <w:rsid w:val="001419CF"/>
    <w:rsid w:val="001424C3"/>
    <w:rsid w:val="00145F9C"/>
    <w:rsid w:val="00146285"/>
    <w:rsid w:val="001467DF"/>
    <w:rsid w:val="00150F14"/>
    <w:rsid w:val="00151441"/>
    <w:rsid w:val="00154FE7"/>
    <w:rsid w:val="00157918"/>
    <w:rsid w:val="00165E78"/>
    <w:rsid w:val="00167B81"/>
    <w:rsid w:val="00167E5F"/>
    <w:rsid w:val="0017037A"/>
    <w:rsid w:val="00170619"/>
    <w:rsid w:val="00170CC3"/>
    <w:rsid w:val="00173B01"/>
    <w:rsid w:val="0017561D"/>
    <w:rsid w:val="00180F32"/>
    <w:rsid w:val="00181B8D"/>
    <w:rsid w:val="00182955"/>
    <w:rsid w:val="00190791"/>
    <w:rsid w:val="00190C80"/>
    <w:rsid w:val="001947DC"/>
    <w:rsid w:val="001967D2"/>
    <w:rsid w:val="001A0B7D"/>
    <w:rsid w:val="001A6AF1"/>
    <w:rsid w:val="001B26E8"/>
    <w:rsid w:val="001B461A"/>
    <w:rsid w:val="001B60D6"/>
    <w:rsid w:val="001C01A0"/>
    <w:rsid w:val="001C0B77"/>
    <w:rsid w:val="001C3A86"/>
    <w:rsid w:val="001C641F"/>
    <w:rsid w:val="001C68DF"/>
    <w:rsid w:val="001D0B91"/>
    <w:rsid w:val="001E0687"/>
    <w:rsid w:val="001E0841"/>
    <w:rsid w:val="001E1508"/>
    <w:rsid w:val="001E5B05"/>
    <w:rsid w:val="001E68DF"/>
    <w:rsid w:val="001F21B6"/>
    <w:rsid w:val="001F2DD5"/>
    <w:rsid w:val="001F4BCA"/>
    <w:rsid w:val="001F7E4A"/>
    <w:rsid w:val="0020407E"/>
    <w:rsid w:val="00204532"/>
    <w:rsid w:val="00207CAB"/>
    <w:rsid w:val="00212EF0"/>
    <w:rsid w:val="00216816"/>
    <w:rsid w:val="002168D1"/>
    <w:rsid w:val="00222BDB"/>
    <w:rsid w:val="00224352"/>
    <w:rsid w:val="00226FE2"/>
    <w:rsid w:val="00227D9F"/>
    <w:rsid w:val="002310F1"/>
    <w:rsid w:val="002319A1"/>
    <w:rsid w:val="002323C3"/>
    <w:rsid w:val="00232E1F"/>
    <w:rsid w:val="00234D9C"/>
    <w:rsid w:val="00235B5A"/>
    <w:rsid w:val="00237F39"/>
    <w:rsid w:val="002416C0"/>
    <w:rsid w:val="002423D5"/>
    <w:rsid w:val="00242634"/>
    <w:rsid w:val="00244450"/>
    <w:rsid w:val="002515F9"/>
    <w:rsid w:val="00252677"/>
    <w:rsid w:val="00256835"/>
    <w:rsid w:val="00260C83"/>
    <w:rsid w:val="00261AA5"/>
    <w:rsid w:val="00264136"/>
    <w:rsid w:val="002655AA"/>
    <w:rsid w:val="002659CC"/>
    <w:rsid w:val="00266072"/>
    <w:rsid w:val="00266FA9"/>
    <w:rsid w:val="00267AFE"/>
    <w:rsid w:val="00267F63"/>
    <w:rsid w:val="00270029"/>
    <w:rsid w:val="00270DEC"/>
    <w:rsid w:val="00275E74"/>
    <w:rsid w:val="00275F48"/>
    <w:rsid w:val="002765DA"/>
    <w:rsid w:val="00277E01"/>
    <w:rsid w:val="002809FE"/>
    <w:rsid w:val="002813F9"/>
    <w:rsid w:val="00284307"/>
    <w:rsid w:val="00290750"/>
    <w:rsid w:val="002A00A4"/>
    <w:rsid w:val="002A1945"/>
    <w:rsid w:val="002A3524"/>
    <w:rsid w:val="002A35A7"/>
    <w:rsid w:val="002A3F45"/>
    <w:rsid w:val="002A4883"/>
    <w:rsid w:val="002A6B4F"/>
    <w:rsid w:val="002A6EA2"/>
    <w:rsid w:val="002B166C"/>
    <w:rsid w:val="002B25F0"/>
    <w:rsid w:val="002B26FE"/>
    <w:rsid w:val="002B57DF"/>
    <w:rsid w:val="002B6C29"/>
    <w:rsid w:val="002C2666"/>
    <w:rsid w:val="002D1D1C"/>
    <w:rsid w:val="002D4897"/>
    <w:rsid w:val="002D5445"/>
    <w:rsid w:val="002E1ECB"/>
    <w:rsid w:val="002E372A"/>
    <w:rsid w:val="002E3F63"/>
    <w:rsid w:val="002E5687"/>
    <w:rsid w:val="002F0AB1"/>
    <w:rsid w:val="002F16F0"/>
    <w:rsid w:val="002F2644"/>
    <w:rsid w:val="002F2E10"/>
    <w:rsid w:val="00303548"/>
    <w:rsid w:val="00312AF4"/>
    <w:rsid w:val="00317133"/>
    <w:rsid w:val="003175F3"/>
    <w:rsid w:val="003179F6"/>
    <w:rsid w:val="003222E1"/>
    <w:rsid w:val="00322C68"/>
    <w:rsid w:val="00325FDA"/>
    <w:rsid w:val="003267CD"/>
    <w:rsid w:val="00326AAC"/>
    <w:rsid w:val="00327CE9"/>
    <w:rsid w:val="0033399B"/>
    <w:rsid w:val="00335779"/>
    <w:rsid w:val="00336617"/>
    <w:rsid w:val="003367FF"/>
    <w:rsid w:val="00343047"/>
    <w:rsid w:val="003508DC"/>
    <w:rsid w:val="003546CE"/>
    <w:rsid w:val="00355438"/>
    <w:rsid w:val="00355AA7"/>
    <w:rsid w:val="00367C0E"/>
    <w:rsid w:val="00375F37"/>
    <w:rsid w:val="0037726E"/>
    <w:rsid w:val="00380CE7"/>
    <w:rsid w:val="00385C03"/>
    <w:rsid w:val="00392DED"/>
    <w:rsid w:val="003931C0"/>
    <w:rsid w:val="00393751"/>
    <w:rsid w:val="00393E38"/>
    <w:rsid w:val="003941BD"/>
    <w:rsid w:val="003957FE"/>
    <w:rsid w:val="003963C1"/>
    <w:rsid w:val="003964DE"/>
    <w:rsid w:val="003A07BF"/>
    <w:rsid w:val="003A2C85"/>
    <w:rsid w:val="003A3AFF"/>
    <w:rsid w:val="003A4F7F"/>
    <w:rsid w:val="003A668C"/>
    <w:rsid w:val="003A714F"/>
    <w:rsid w:val="003A7421"/>
    <w:rsid w:val="003B2E60"/>
    <w:rsid w:val="003B5087"/>
    <w:rsid w:val="003C033A"/>
    <w:rsid w:val="003C7866"/>
    <w:rsid w:val="003D07B3"/>
    <w:rsid w:val="003D1221"/>
    <w:rsid w:val="003D2557"/>
    <w:rsid w:val="003D3D04"/>
    <w:rsid w:val="003D4DCF"/>
    <w:rsid w:val="003D5648"/>
    <w:rsid w:val="003D5776"/>
    <w:rsid w:val="003D5DC2"/>
    <w:rsid w:val="003D6E1F"/>
    <w:rsid w:val="003E4787"/>
    <w:rsid w:val="003E47DF"/>
    <w:rsid w:val="003E635B"/>
    <w:rsid w:val="003E6A65"/>
    <w:rsid w:val="003E7B40"/>
    <w:rsid w:val="003F27AB"/>
    <w:rsid w:val="003F6121"/>
    <w:rsid w:val="003F67B3"/>
    <w:rsid w:val="0040145E"/>
    <w:rsid w:val="0040397D"/>
    <w:rsid w:val="00407367"/>
    <w:rsid w:val="0041687A"/>
    <w:rsid w:val="00416B62"/>
    <w:rsid w:val="004221C9"/>
    <w:rsid w:val="004230FA"/>
    <w:rsid w:val="004244FA"/>
    <w:rsid w:val="0043028D"/>
    <w:rsid w:val="00433270"/>
    <w:rsid w:val="00437923"/>
    <w:rsid w:val="00441C81"/>
    <w:rsid w:val="0044325F"/>
    <w:rsid w:val="004512DF"/>
    <w:rsid w:val="00451514"/>
    <w:rsid w:val="004573EE"/>
    <w:rsid w:val="00461F8D"/>
    <w:rsid w:val="00462AA1"/>
    <w:rsid w:val="00462AB4"/>
    <w:rsid w:val="00464634"/>
    <w:rsid w:val="004709A2"/>
    <w:rsid w:val="00470E97"/>
    <w:rsid w:val="00485CA1"/>
    <w:rsid w:val="00491A4D"/>
    <w:rsid w:val="00492511"/>
    <w:rsid w:val="00495FA2"/>
    <w:rsid w:val="00496F99"/>
    <w:rsid w:val="00497609"/>
    <w:rsid w:val="004A0816"/>
    <w:rsid w:val="004A4B15"/>
    <w:rsid w:val="004A4FAC"/>
    <w:rsid w:val="004A7842"/>
    <w:rsid w:val="004B253F"/>
    <w:rsid w:val="004B3C8C"/>
    <w:rsid w:val="004B50FB"/>
    <w:rsid w:val="004B5F8F"/>
    <w:rsid w:val="004C2A4C"/>
    <w:rsid w:val="004C7405"/>
    <w:rsid w:val="004D1A81"/>
    <w:rsid w:val="004D22DD"/>
    <w:rsid w:val="004D4267"/>
    <w:rsid w:val="004D494C"/>
    <w:rsid w:val="004D68A7"/>
    <w:rsid w:val="004E0F64"/>
    <w:rsid w:val="004E1E3D"/>
    <w:rsid w:val="004E34B9"/>
    <w:rsid w:val="004F0246"/>
    <w:rsid w:val="004F0C4B"/>
    <w:rsid w:val="004F4E59"/>
    <w:rsid w:val="00500839"/>
    <w:rsid w:val="00500B75"/>
    <w:rsid w:val="00500B89"/>
    <w:rsid w:val="00502BB6"/>
    <w:rsid w:val="00503848"/>
    <w:rsid w:val="00510E91"/>
    <w:rsid w:val="00510F56"/>
    <w:rsid w:val="00512FB6"/>
    <w:rsid w:val="005153D3"/>
    <w:rsid w:val="00516371"/>
    <w:rsid w:val="00516CBC"/>
    <w:rsid w:val="00517D9B"/>
    <w:rsid w:val="005274E1"/>
    <w:rsid w:val="00531648"/>
    <w:rsid w:val="00533A32"/>
    <w:rsid w:val="00534404"/>
    <w:rsid w:val="005345DD"/>
    <w:rsid w:val="00536B55"/>
    <w:rsid w:val="0053769D"/>
    <w:rsid w:val="005432F5"/>
    <w:rsid w:val="00547AC9"/>
    <w:rsid w:val="00550EA4"/>
    <w:rsid w:val="0055351E"/>
    <w:rsid w:val="00554EAC"/>
    <w:rsid w:val="005553C9"/>
    <w:rsid w:val="00557752"/>
    <w:rsid w:val="0056226E"/>
    <w:rsid w:val="00564F58"/>
    <w:rsid w:val="00570474"/>
    <w:rsid w:val="00571ADA"/>
    <w:rsid w:val="005723F6"/>
    <w:rsid w:val="0057465F"/>
    <w:rsid w:val="00575C78"/>
    <w:rsid w:val="00577DDC"/>
    <w:rsid w:val="00581C58"/>
    <w:rsid w:val="00585305"/>
    <w:rsid w:val="005867E1"/>
    <w:rsid w:val="00586A60"/>
    <w:rsid w:val="0059127E"/>
    <w:rsid w:val="005926EC"/>
    <w:rsid w:val="00593140"/>
    <w:rsid w:val="00595982"/>
    <w:rsid w:val="005A21BC"/>
    <w:rsid w:val="005A3D27"/>
    <w:rsid w:val="005A77D5"/>
    <w:rsid w:val="005A7D4F"/>
    <w:rsid w:val="005C4BBD"/>
    <w:rsid w:val="005E277B"/>
    <w:rsid w:val="005E2CAA"/>
    <w:rsid w:val="005E39B3"/>
    <w:rsid w:val="005E5EE4"/>
    <w:rsid w:val="005F28AF"/>
    <w:rsid w:val="005F34DB"/>
    <w:rsid w:val="005F71C9"/>
    <w:rsid w:val="005F7F36"/>
    <w:rsid w:val="006016B4"/>
    <w:rsid w:val="00601868"/>
    <w:rsid w:val="006079BB"/>
    <w:rsid w:val="00610CA0"/>
    <w:rsid w:val="006126B3"/>
    <w:rsid w:val="00617296"/>
    <w:rsid w:val="0062671C"/>
    <w:rsid w:val="00630E51"/>
    <w:rsid w:val="00633482"/>
    <w:rsid w:val="00641ABD"/>
    <w:rsid w:val="0064235D"/>
    <w:rsid w:val="00643EAE"/>
    <w:rsid w:val="006450F3"/>
    <w:rsid w:val="00646FCF"/>
    <w:rsid w:val="0064744C"/>
    <w:rsid w:val="00651D62"/>
    <w:rsid w:val="0065372C"/>
    <w:rsid w:val="0065395B"/>
    <w:rsid w:val="006554F5"/>
    <w:rsid w:val="0065585D"/>
    <w:rsid w:val="006604E8"/>
    <w:rsid w:val="00664045"/>
    <w:rsid w:val="00664700"/>
    <w:rsid w:val="00666128"/>
    <w:rsid w:val="0066735D"/>
    <w:rsid w:val="006748F0"/>
    <w:rsid w:val="00674E2D"/>
    <w:rsid w:val="00681952"/>
    <w:rsid w:val="00682BEE"/>
    <w:rsid w:val="00683483"/>
    <w:rsid w:val="00683C7C"/>
    <w:rsid w:val="00684890"/>
    <w:rsid w:val="00685C94"/>
    <w:rsid w:val="00687AF5"/>
    <w:rsid w:val="006902C7"/>
    <w:rsid w:val="0069394A"/>
    <w:rsid w:val="006973D2"/>
    <w:rsid w:val="006A2B3F"/>
    <w:rsid w:val="006A76C6"/>
    <w:rsid w:val="006B0339"/>
    <w:rsid w:val="006B2C4C"/>
    <w:rsid w:val="006B3BD4"/>
    <w:rsid w:val="006B605F"/>
    <w:rsid w:val="006B761A"/>
    <w:rsid w:val="006C17DA"/>
    <w:rsid w:val="006C2991"/>
    <w:rsid w:val="006C70B8"/>
    <w:rsid w:val="006C77A5"/>
    <w:rsid w:val="006D129F"/>
    <w:rsid w:val="006D6668"/>
    <w:rsid w:val="006D6F2B"/>
    <w:rsid w:val="006D7289"/>
    <w:rsid w:val="006E4497"/>
    <w:rsid w:val="006F017D"/>
    <w:rsid w:val="006F06E6"/>
    <w:rsid w:val="006F238D"/>
    <w:rsid w:val="006F6C50"/>
    <w:rsid w:val="0070317E"/>
    <w:rsid w:val="00704ACB"/>
    <w:rsid w:val="00706D15"/>
    <w:rsid w:val="007075D3"/>
    <w:rsid w:val="007125E0"/>
    <w:rsid w:val="007131A8"/>
    <w:rsid w:val="00713E93"/>
    <w:rsid w:val="00714A67"/>
    <w:rsid w:val="00715C7B"/>
    <w:rsid w:val="00720BBD"/>
    <w:rsid w:val="007224B9"/>
    <w:rsid w:val="0072512C"/>
    <w:rsid w:val="007251BE"/>
    <w:rsid w:val="007263C2"/>
    <w:rsid w:val="007265A6"/>
    <w:rsid w:val="00731D1D"/>
    <w:rsid w:val="007341C0"/>
    <w:rsid w:val="0073543C"/>
    <w:rsid w:val="0073767F"/>
    <w:rsid w:val="00737872"/>
    <w:rsid w:val="007412DD"/>
    <w:rsid w:val="00742E7C"/>
    <w:rsid w:val="007430EC"/>
    <w:rsid w:val="00745748"/>
    <w:rsid w:val="00745D31"/>
    <w:rsid w:val="00747313"/>
    <w:rsid w:val="00747937"/>
    <w:rsid w:val="007514CB"/>
    <w:rsid w:val="007519CF"/>
    <w:rsid w:val="00751BDA"/>
    <w:rsid w:val="00753D56"/>
    <w:rsid w:val="0075485B"/>
    <w:rsid w:val="00754B72"/>
    <w:rsid w:val="00756271"/>
    <w:rsid w:val="007569B9"/>
    <w:rsid w:val="007604FF"/>
    <w:rsid w:val="00761B83"/>
    <w:rsid w:val="00767750"/>
    <w:rsid w:val="007705C9"/>
    <w:rsid w:val="007722CD"/>
    <w:rsid w:val="00775F88"/>
    <w:rsid w:val="007773DD"/>
    <w:rsid w:val="007834B3"/>
    <w:rsid w:val="007926FE"/>
    <w:rsid w:val="00792FF9"/>
    <w:rsid w:val="00793C0D"/>
    <w:rsid w:val="007968E2"/>
    <w:rsid w:val="00797A19"/>
    <w:rsid w:val="00797B87"/>
    <w:rsid w:val="007A2AE0"/>
    <w:rsid w:val="007A30CF"/>
    <w:rsid w:val="007A39BB"/>
    <w:rsid w:val="007A4198"/>
    <w:rsid w:val="007A4BD7"/>
    <w:rsid w:val="007A643B"/>
    <w:rsid w:val="007A669A"/>
    <w:rsid w:val="007B13DE"/>
    <w:rsid w:val="007B5C03"/>
    <w:rsid w:val="007B70E6"/>
    <w:rsid w:val="007C1C6B"/>
    <w:rsid w:val="007C4270"/>
    <w:rsid w:val="007D1046"/>
    <w:rsid w:val="007D33A9"/>
    <w:rsid w:val="007D4914"/>
    <w:rsid w:val="007D665A"/>
    <w:rsid w:val="007D760E"/>
    <w:rsid w:val="007E012F"/>
    <w:rsid w:val="007E2DDE"/>
    <w:rsid w:val="007E4AB3"/>
    <w:rsid w:val="007E52D8"/>
    <w:rsid w:val="007E7104"/>
    <w:rsid w:val="007F00F1"/>
    <w:rsid w:val="007F3D16"/>
    <w:rsid w:val="007F4AEF"/>
    <w:rsid w:val="007F61CD"/>
    <w:rsid w:val="00801562"/>
    <w:rsid w:val="00802415"/>
    <w:rsid w:val="00802CD5"/>
    <w:rsid w:val="0080561C"/>
    <w:rsid w:val="00807B0D"/>
    <w:rsid w:val="008115C2"/>
    <w:rsid w:val="00814464"/>
    <w:rsid w:val="00815094"/>
    <w:rsid w:val="008222CA"/>
    <w:rsid w:val="00824378"/>
    <w:rsid w:val="0083435B"/>
    <w:rsid w:val="008416A5"/>
    <w:rsid w:val="0084350B"/>
    <w:rsid w:val="00845F2D"/>
    <w:rsid w:val="00850C56"/>
    <w:rsid w:val="00851B32"/>
    <w:rsid w:val="00853730"/>
    <w:rsid w:val="0085767D"/>
    <w:rsid w:val="00862263"/>
    <w:rsid w:val="00863FAF"/>
    <w:rsid w:val="00870891"/>
    <w:rsid w:val="0087610A"/>
    <w:rsid w:val="00876301"/>
    <w:rsid w:val="00884AB8"/>
    <w:rsid w:val="00885252"/>
    <w:rsid w:val="00887B75"/>
    <w:rsid w:val="00891C44"/>
    <w:rsid w:val="00892185"/>
    <w:rsid w:val="00892626"/>
    <w:rsid w:val="00893093"/>
    <w:rsid w:val="0089447E"/>
    <w:rsid w:val="0089733B"/>
    <w:rsid w:val="008A2829"/>
    <w:rsid w:val="008A2A09"/>
    <w:rsid w:val="008A35D0"/>
    <w:rsid w:val="008A4501"/>
    <w:rsid w:val="008A7E8F"/>
    <w:rsid w:val="008B17C3"/>
    <w:rsid w:val="008B49B5"/>
    <w:rsid w:val="008B7FAA"/>
    <w:rsid w:val="008C1E88"/>
    <w:rsid w:val="008C203B"/>
    <w:rsid w:val="008C30CD"/>
    <w:rsid w:val="008C326B"/>
    <w:rsid w:val="008C32F9"/>
    <w:rsid w:val="008C756B"/>
    <w:rsid w:val="008C76FB"/>
    <w:rsid w:val="008D2DC9"/>
    <w:rsid w:val="008D697C"/>
    <w:rsid w:val="008D7EFE"/>
    <w:rsid w:val="008E585D"/>
    <w:rsid w:val="008E5BF5"/>
    <w:rsid w:val="008F57B2"/>
    <w:rsid w:val="008F7294"/>
    <w:rsid w:val="008F7680"/>
    <w:rsid w:val="0090314D"/>
    <w:rsid w:val="009040D2"/>
    <w:rsid w:val="009051B9"/>
    <w:rsid w:val="0090573E"/>
    <w:rsid w:val="00906D23"/>
    <w:rsid w:val="009107FA"/>
    <w:rsid w:val="00910925"/>
    <w:rsid w:val="00911832"/>
    <w:rsid w:val="00913572"/>
    <w:rsid w:val="00914BB5"/>
    <w:rsid w:val="00914C14"/>
    <w:rsid w:val="009154AF"/>
    <w:rsid w:val="00916B10"/>
    <w:rsid w:val="00916B55"/>
    <w:rsid w:val="00920893"/>
    <w:rsid w:val="00921DE0"/>
    <w:rsid w:val="00924347"/>
    <w:rsid w:val="009254FF"/>
    <w:rsid w:val="009275F4"/>
    <w:rsid w:val="00927868"/>
    <w:rsid w:val="00930ABE"/>
    <w:rsid w:val="0093678A"/>
    <w:rsid w:val="00936991"/>
    <w:rsid w:val="0094375E"/>
    <w:rsid w:val="00944AA8"/>
    <w:rsid w:val="009452CC"/>
    <w:rsid w:val="009459B0"/>
    <w:rsid w:val="009517D2"/>
    <w:rsid w:val="00955399"/>
    <w:rsid w:val="0095698A"/>
    <w:rsid w:val="009575AA"/>
    <w:rsid w:val="009616BD"/>
    <w:rsid w:val="009618EA"/>
    <w:rsid w:val="009630A9"/>
    <w:rsid w:val="00964E12"/>
    <w:rsid w:val="00965025"/>
    <w:rsid w:val="009657AF"/>
    <w:rsid w:val="0096596F"/>
    <w:rsid w:val="00966B7C"/>
    <w:rsid w:val="00970176"/>
    <w:rsid w:val="00971FEC"/>
    <w:rsid w:val="0097301A"/>
    <w:rsid w:val="00973CD0"/>
    <w:rsid w:val="00975311"/>
    <w:rsid w:val="009809ED"/>
    <w:rsid w:val="00981057"/>
    <w:rsid w:val="00986598"/>
    <w:rsid w:val="00986953"/>
    <w:rsid w:val="00987782"/>
    <w:rsid w:val="00987915"/>
    <w:rsid w:val="00987F13"/>
    <w:rsid w:val="0099451F"/>
    <w:rsid w:val="009953A3"/>
    <w:rsid w:val="009963D8"/>
    <w:rsid w:val="009A25D9"/>
    <w:rsid w:val="009A3FE1"/>
    <w:rsid w:val="009A6C18"/>
    <w:rsid w:val="009A7547"/>
    <w:rsid w:val="009B5001"/>
    <w:rsid w:val="009C2594"/>
    <w:rsid w:val="009C4F1A"/>
    <w:rsid w:val="009D2E96"/>
    <w:rsid w:val="009E2503"/>
    <w:rsid w:val="009E2A94"/>
    <w:rsid w:val="009E6B8E"/>
    <w:rsid w:val="009F50C4"/>
    <w:rsid w:val="009F563A"/>
    <w:rsid w:val="00A01014"/>
    <w:rsid w:val="00A02E92"/>
    <w:rsid w:val="00A032FA"/>
    <w:rsid w:val="00A06BA5"/>
    <w:rsid w:val="00A13756"/>
    <w:rsid w:val="00A17B4E"/>
    <w:rsid w:val="00A21084"/>
    <w:rsid w:val="00A21716"/>
    <w:rsid w:val="00A23735"/>
    <w:rsid w:val="00A259A5"/>
    <w:rsid w:val="00A25A3E"/>
    <w:rsid w:val="00A26276"/>
    <w:rsid w:val="00A26C1B"/>
    <w:rsid w:val="00A26D66"/>
    <w:rsid w:val="00A32DB5"/>
    <w:rsid w:val="00A3501D"/>
    <w:rsid w:val="00A362F5"/>
    <w:rsid w:val="00A36C56"/>
    <w:rsid w:val="00A37644"/>
    <w:rsid w:val="00A37F2F"/>
    <w:rsid w:val="00A52545"/>
    <w:rsid w:val="00A5347A"/>
    <w:rsid w:val="00A53C7E"/>
    <w:rsid w:val="00A55129"/>
    <w:rsid w:val="00A55D10"/>
    <w:rsid w:val="00A56568"/>
    <w:rsid w:val="00A6471C"/>
    <w:rsid w:val="00A654AA"/>
    <w:rsid w:val="00A678D1"/>
    <w:rsid w:val="00A70D10"/>
    <w:rsid w:val="00A71F9C"/>
    <w:rsid w:val="00A814BA"/>
    <w:rsid w:val="00A83458"/>
    <w:rsid w:val="00A846B4"/>
    <w:rsid w:val="00A86CAE"/>
    <w:rsid w:val="00A87C4C"/>
    <w:rsid w:val="00A9110C"/>
    <w:rsid w:val="00A9177B"/>
    <w:rsid w:val="00A931F7"/>
    <w:rsid w:val="00A93293"/>
    <w:rsid w:val="00A93BFB"/>
    <w:rsid w:val="00A94E7C"/>
    <w:rsid w:val="00A94F75"/>
    <w:rsid w:val="00A9733D"/>
    <w:rsid w:val="00AA0624"/>
    <w:rsid w:val="00AA1CE2"/>
    <w:rsid w:val="00AA3804"/>
    <w:rsid w:val="00AA5D6B"/>
    <w:rsid w:val="00AB18BF"/>
    <w:rsid w:val="00AB2203"/>
    <w:rsid w:val="00AB364D"/>
    <w:rsid w:val="00AB3E8A"/>
    <w:rsid w:val="00AB4F5C"/>
    <w:rsid w:val="00AB79C1"/>
    <w:rsid w:val="00AB7DD8"/>
    <w:rsid w:val="00AC3256"/>
    <w:rsid w:val="00AC4BB1"/>
    <w:rsid w:val="00AC55DF"/>
    <w:rsid w:val="00AC59D1"/>
    <w:rsid w:val="00AC671E"/>
    <w:rsid w:val="00AD7DA9"/>
    <w:rsid w:val="00AD7DE6"/>
    <w:rsid w:val="00AE0B4D"/>
    <w:rsid w:val="00AE1263"/>
    <w:rsid w:val="00AE75B7"/>
    <w:rsid w:val="00AF1810"/>
    <w:rsid w:val="00AF1C46"/>
    <w:rsid w:val="00AF3A14"/>
    <w:rsid w:val="00AF3B0A"/>
    <w:rsid w:val="00AF4651"/>
    <w:rsid w:val="00AF4AFF"/>
    <w:rsid w:val="00AF70DB"/>
    <w:rsid w:val="00B003CD"/>
    <w:rsid w:val="00B01AB2"/>
    <w:rsid w:val="00B04BB4"/>
    <w:rsid w:val="00B10533"/>
    <w:rsid w:val="00B13CDF"/>
    <w:rsid w:val="00B16576"/>
    <w:rsid w:val="00B21F77"/>
    <w:rsid w:val="00B25C30"/>
    <w:rsid w:val="00B31C81"/>
    <w:rsid w:val="00B32BDC"/>
    <w:rsid w:val="00B35FC9"/>
    <w:rsid w:val="00B3772B"/>
    <w:rsid w:val="00B46D56"/>
    <w:rsid w:val="00B5154B"/>
    <w:rsid w:val="00B527FA"/>
    <w:rsid w:val="00B55117"/>
    <w:rsid w:val="00B562CE"/>
    <w:rsid w:val="00B61254"/>
    <w:rsid w:val="00B62266"/>
    <w:rsid w:val="00B702E8"/>
    <w:rsid w:val="00B70C64"/>
    <w:rsid w:val="00B71367"/>
    <w:rsid w:val="00B75E6D"/>
    <w:rsid w:val="00B761F4"/>
    <w:rsid w:val="00B805F3"/>
    <w:rsid w:val="00B80E52"/>
    <w:rsid w:val="00B821B3"/>
    <w:rsid w:val="00B83A1D"/>
    <w:rsid w:val="00B8411D"/>
    <w:rsid w:val="00B856B7"/>
    <w:rsid w:val="00B9403E"/>
    <w:rsid w:val="00B957C8"/>
    <w:rsid w:val="00B959B3"/>
    <w:rsid w:val="00BA2157"/>
    <w:rsid w:val="00BA2AB1"/>
    <w:rsid w:val="00BA2EC4"/>
    <w:rsid w:val="00BA43D2"/>
    <w:rsid w:val="00BA45A8"/>
    <w:rsid w:val="00BA502A"/>
    <w:rsid w:val="00BA72DC"/>
    <w:rsid w:val="00BA7F77"/>
    <w:rsid w:val="00BB2459"/>
    <w:rsid w:val="00BB3CF6"/>
    <w:rsid w:val="00BB51FF"/>
    <w:rsid w:val="00BC38DF"/>
    <w:rsid w:val="00BD2CCC"/>
    <w:rsid w:val="00BD3425"/>
    <w:rsid w:val="00BD4202"/>
    <w:rsid w:val="00BD4873"/>
    <w:rsid w:val="00BE04C7"/>
    <w:rsid w:val="00BE4564"/>
    <w:rsid w:val="00BF0E83"/>
    <w:rsid w:val="00BF6222"/>
    <w:rsid w:val="00C04411"/>
    <w:rsid w:val="00C04F56"/>
    <w:rsid w:val="00C10D42"/>
    <w:rsid w:val="00C1471A"/>
    <w:rsid w:val="00C1745E"/>
    <w:rsid w:val="00C20EFD"/>
    <w:rsid w:val="00C22B28"/>
    <w:rsid w:val="00C22FE3"/>
    <w:rsid w:val="00C24A6C"/>
    <w:rsid w:val="00C25FAD"/>
    <w:rsid w:val="00C3018A"/>
    <w:rsid w:val="00C31CBC"/>
    <w:rsid w:val="00C33368"/>
    <w:rsid w:val="00C34BAF"/>
    <w:rsid w:val="00C357B6"/>
    <w:rsid w:val="00C36304"/>
    <w:rsid w:val="00C36DDD"/>
    <w:rsid w:val="00C416B1"/>
    <w:rsid w:val="00C41EE5"/>
    <w:rsid w:val="00C42EAB"/>
    <w:rsid w:val="00C44CF5"/>
    <w:rsid w:val="00C51E1C"/>
    <w:rsid w:val="00C54199"/>
    <w:rsid w:val="00C54ADF"/>
    <w:rsid w:val="00C54F30"/>
    <w:rsid w:val="00C56E7D"/>
    <w:rsid w:val="00C60B3C"/>
    <w:rsid w:val="00C62EDA"/>
    <w:rsid w:val="00C677AB"/>
    <w:rsid w:val="00C704FB"/>
    <w:rsid w:val="00C745AA"/>
    <w:rsid w:val="00C77047"/>
    <w:rsid w:val="00C80F75"/>
    <w:rsid w:val="00C81B64"/>
    <w:rsid w:val="00C81DBC"/>
    <w:rsid w:val="00C8261A"/>
    <w:rsid w:val="00C869BD"/>
    <w:rsid w:val="00C87930"/>
    <w:rsid w:val="00C918D9"/>
    <w:rsid w:val="00C91F27"/>
    <w:rsid w:val="00C96051"/>
    <w:rsid w:val="00CA1280"/>
    <w:rsid w:val="00CB1634"/>
    <w:rsid w:val="00CB65AF"/>
    <w:rsid w:val="00CC0DCE"/>
    <w:rsid w:val="00CC4D4C"/>
    <w:rsid w:val="00CC5273"/>
    <w:rsid w:val="00CD687D"/>
    <w:rsid w:val="00CD7D7B"/>
    <w:rsid w:val="00CD7DA3"/>
    <w:rsid w:val="00CD7FC5"/>
    <w:rsid w:val="00CE0067"/>
    <w:rsid w:val="00CE052F"/>
    <w:rsid w:val="00CE3076"/>
    <w:rsid w:val="00CE6873"/>
    <w:rsid w:val="00CF000F"/>
    <w:rsid w:val="00CF0BD1"/>
    <w:rsid w:val="00CF438A"/>
    <w:rsid w:val="00CF4AA8"/>
    <w:rsid w:val="00CF6828"/>
    <w:rsid w:val="00D026B2"/>
    <w:rsid w:val="00D027C6"/>
    <w:rsid w:val="00D046F8"/>
    <w:rsid w:val="00D06E40"/>
    <w:rsid w:val="00D10922"/>
    <w:rsid w:val="00D11599"/>
    <w:rsid w:val="00D1306D"/>
    <w:rsid w:val="00D1352C"/>
    <w:rsid w:val="00D206B0"/>
    <w:rsid w:val="00D24568"/>
    <w:rsid w:val="00D30099"/>
    <w:rsid w:val="00D31AD2"/>
    <w:rsid w:val="00D32D72"/>
    <w:rsid w:val="00D343CB"/>
    <w:rsid w:val="00D34554"/>
    <w:rsid w:val="00D3791C"/>
    <w:rsid w:val="00D408C3"/>
    <w:rsid w:val="00D41FBD"/>
    <w:rsid w:val="00D44DE6"/>
    <w:rsid w:val="00D46613"/>
    <w:rsid w:val="00D5133F"/>
    <w:rsid w:val="00D56602"/>
    <w:rsid w:val="00D56BBC"/>
    <w:rsid w:val="00D57BEA"/>
    <w:rsid w:val="00D619D9"/>
    <w:rsid w:val="00D63F09"/>
    <w:rsid w:val="00D6686B"/>
    <w:rsid w:val="00D67B22"/>
    <w:rsid w:val="00D67FCE"/>
    <w:rsid w:val="00D709E6"/>
    <w:rsid w:val="00D83094"/>
    <w:rsid w:val="00D85A06"/>
    <w:rsid w:val="00D95102"/>
    <w:rsid w:val="00D96FB3"/>
    <w:rsid w:val="00DA16F7"/>
    <w:rsid w:val="00DA5040"/>
    <w:rsid w:val="00DA5581"/>
    <w:rsid w:val="00DA7464"/>
    <w:rsid w:val="00DC429F"/>
    <w:rsid w:val="00DC44E9"/>
    <w:rsid w:val="00DC4D88"/>
    <w:rsid w:val="00DC6B13"/>
    <w:rsid w:val="00DD5554"/>
    <w:rsid w:val="00DD5A47"/>
    <w:rsid w:val="00DE0151"/>
    <w:rsid w:val="00DE5F51"/>
    <w:rsid w:val="00DE6EA5"/>
    <w:rsid w:val="00DE7BE2"/>
    <w:rsid w:val="00DF058C"/>
    <w:rsid w:val="00DF0D2C"/>
    <w:rsid w:val="00DF5146"/>
    <w:rsid w:val="00DF6072"/>
    <w:rsid w:val="00DF63FC"/>
    <w:rsid w:val="00E01D36"/>
    <w:rsid w:val="00E030BB"/>
    <w:rsid w:val="00E05A80"/>
    <w:rsid w:val="00E06F98"/>
    <w:rsid w:val="00E129CB"/>
    <w:rsid w:val="00E12CF0"/>
    <w:rsid w:val="00E12EBE"/>
    <w:rsid w:val="00E132C3"/>
    <w:rsid w:val="00E13A77"/>
    <w:rsid w:val="00E21FB0"/>
    <w:rsid w:val="00E2205D"/>
    <w:rsid w:val="00E2368E"/>
    <w:rsid w:val="00E27B32"/>
    <w:rsid w:val="00E31E5A"/>
    <w:rsid w:val="00E37313"/>
    <w:rsid w:val="00E4134A"/>
    <w:rsid w:val="00E44FA5"/>
    <w:rsid w:val="00E45A63"/>
    <w:rsid w:val="00E5340E"/>
    <w:rsid w:val="00E549A8"/>
    <w:rsid w:val="00E54ACE"/>
    <w:rsid w:val="00E57157"/>
    <w:rsid w:val="00E57C0D"/>
    <w:rsid w:val="00E57E67"/>
    <w:rsid w:val="00E60129"/>
    <w:rsid w:val="00E61176"/>
    <w:rsid w:val="00E61769"/>
    <w:rsid w:val="00E652C6"/>
    <w:rsid w:val="00E656B1"/>
    <w:rsid w:val="00E65CBB"/>
    <w:rsid w:val="00E72068"/>
    <w:rsid w:val="00E72678"/>
    <w:rsid w:val="00E72767"/>
    <w:rsid w:val="00E7683D"/>
    <w:rsid w:val="00E7737F"/>
    <w:rsid w:val="00E80742"/>
    <w:rsid w:val="00E8121D"/>
    <w:rsid w:val="00E81DEA"/>
    <w:rsid w:val="00E8216D"/>
    <w:rsid w:val="00E84BBA"/>
    <w:rsid w:val="00E85738"/>
    <w:rsid w:val="00E86201"/>
    <w:rsid w:val="00E90924"/>
    <w:rsid w:val="00E91CAE"/>
    <w:rsid w:val="00E92743"/>
    <w:rsid w:val="00E966B7"/>
    <w:rsid w:val="00E97E80"/>
    <w:rsid w:val="00EA15A8"/>
    <w:rsid w:val="00EA525B"/>
    <w:rsid w:val="00EA5392"/>
    <w:rsid w:val="00EA5680"/>
    <w:rsid w:val="00EA6324"/>
    <w:rsid w:val="00EB1F83"/>
    <w:rsid w:val="00EB252D"/>
    <w:rsid w:val="00EB3DD5"/>
    <w:rsid w:val="00EB550B"/>
    <w:rsid w:val="00EC0CB4"/>
    <w:rsid w:val="00EC3A11"/>
    <w:rsid w:val="00ED5C97"/>
    <w:rsid w:val="00EE4BFF"/>
    <w:rsid w:val="00EE6491"/>
    <w:rsid w:val="00EE6C2C"/>
    <w:rsid w:val="00EF29E6"/>
    <w:rsid w:val="00EF661F"/>
    <w:rsid w:val="00F02F86"/>
    <w:rsid w:val="00F04377"/>
    <w:rsid w:val="00F04B4D"/>
    <w:rsid w:val="00F06D67"/>
    <w:rsid w:val="00F113AB"/>
    <w:rsid w:val="00F20F83"/>
    <w:rsid w:val="00F23AF3"/>
    <w:rsid w:val="00F251F1"/>
    <w:rsid w:val="00F270CE"/>
    <w:rsid w:val="00F3227E"/>
    <w:rsid w:val="00F37825"/>
    <w:rsid w:val="00F37999"/>
    <w:rsid w:val="00F42D40"/>
    <w:rsid w:val="00F4521B"/>
    <w:rsid w:val="00F46439"/>
    <w:rsid w:val="00F47024"/>
    <w:rsid w:val="00F47075"/>
    <w:rsid w:val="00F472A4"/>
    <w:rsid w:val="00F479BB"/>
    <w:rsid w:val="00F47F70"/>
    <w:rsid w:val="00F50287"/>
    <w:rsid w:val="00F51B0A"/>
    <w:rsid w:val="00F5350C"/>
    <w:rsid w:val="00F5591C"/>
    <w:rsid w:val="00F57637"/>
    <w:rsid w:val="00F62C86"/>
    <w:rsid w:val="00F640C5"/>
    <w:rsid w:val="00F6624C"/>
    <w:rsid w:val="00F70BC3"/>
    <w:rsid w:val="00F724A6"/>
    <w:rsid w:val="00F72658"/>
    <w:rsid w:val="00F7402A"/>
    <w:rsid w:val="00F74FDF"/>
    <w:rsid w:val="00F764E5"/>
    <w:rsid w:val="00F7763E"/>
    <w:rsid w:val="00F77B66"/>
    <w:rsid w:val="00F822B0"/>
    <w:rsid w:val="00F8450C"/>
    <w:rsid w:val="00F85D4B"/>
    <w:rsid w:val="00F86168"/>
    <w:rsid w:val="00F92002"/>
    <w:rsid w:val="00F96170"/>
    <w:rsid w:val="00FA2275"/>
    <w:rsid w:val="00FA3BCF"/>
    <w:rsid w:val="00FA76FE"/>
    <w:rsid w:val="00FB2A3C"/>
    <w:rsid w:val="00FB36C7"/>
    <w:rsid w:val="00FB648D"/>
    <w:rsid w:val="00FC2192"/>
    <w:rsid w:val="00FC2199"/>
    <w:rsid w:val="00FC2BC0"/>
    <w:rsid w:val="00FC2E57"/>
    <w:rsid w:val="00FC3FA7"/>
    <w:rsid w:val="00FC411B"/>
    <w:rsid w:val="00FC6365"/>
    <w:rsid w:val="00FD206C"/>
    <w:rsid w:val="00FD29D9"/>
    <w:rsid w:val="00FD3C5A"/>
    <w:rsid w:val="00FD590D"/>
    <w:rsid w:val="00FD62CD"/>
    <w:rsid w:val="00FE1249"/>
    <w:rsid w:val="00FE52C2"/>
    <w:rsid w:val="00FE5C0D"/>
    <w:rsid w:val="00FE6AB1"/>
    <w:rsid w:val="00FF168F"/>
    <w:rsid w:val="00FF2497"/>
    <w:rsid w:val="00FF278C"/>
    <w:rsid w:val="00FF3EA2"/>
    <w:rsid w:val="00FF4A38"/>
    <w:rsid w:val="00FF4C8A"/>
    <w:rsid w:val="00FF4F53"/>
    <w:rsid w:val="00FF7F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7F5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67C0E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67C0E"/>
    <w:rPr>
      <w:rFonts w:ascii="Times New Roman" w:hAnsi="Times New Roman"/>
      <w:sz w:val="20"/>
      <w:lang w:eastAsia="ru-RU"/>
    </w:rPr>
  </w:style>
  <w:style w:type="paragraph" w:styleId="Footer">
    <w:name w:val="footer"/>
    <w:basedOn w:val="Normal"/>
    <w:link w:val="FooterChar"/>
    <w:uiPriority w:val="99"/>
    <w:rsid w:val="00367C0E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FooterChar">
    <w:name w:val="Footer Char"/>
    <w:basedOn w:val="DefaultParagraphFont"/>
    <w:link w:val="Footer"/>
    <w:uiPriority w:val="99"/>
    <w:locked/>
    <w:rsid w:val="00367C0E"/>
    <w:rPr>
      <w:rFonts w:ascii="Times New Roman" w:hAnsi="Times New Roman"/>
      <w:sz w:val="20"/>
      <w:lang w:eastAsia="ru-RU"/>
    </w:rPr>
  </w:style>
  <w:style w:type="table" w:styleId="TableGrid">
    <w:name w:val="Table Grid"/>
    <w:basedOn w:val="TableNormal"/>
    <w:uiPriority w:val="99"/>
    <w:rsid w:val="008F768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1C641F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C641F"/>
    <w:rPr>
      <w:rFonts w:ascii="Tahoma" w:hAnsi="Tahoma"/>
      <w:sz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527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7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7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7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7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7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7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7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7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7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7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7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7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7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7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7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7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7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7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7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7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7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7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7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7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7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7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7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7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7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7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7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7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7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7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19</Pages>
  <Words>4154</Words>
  <Characters>23678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РУЗАЕВСКОГО</dc:title>
  <dc:subject/>
  <dc:creator>Галия Шамильевна Зиникова</dc:creator>
  <cp:keywords/>
  <dc:description/>
  <cp:lastModifiedBy>1</cp:lastModifiedBy>
  <cp:revision>2</cp:revision>
  <cp:lastPrinted>2026-07-14T13:29:00Z</cp:lastPrinted>
  <dcterms:created xsi:type="dcterms:W3CDTF">2026-08-11T10:25:00Z</dcterms:created>
  <dcterms:modified xsi:type="dcterms:W3CDTF">2026-08-11T10:25:00Z</dcterms:modified>
</cp:coreProperties>
</file>